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834" w:rsidRPr="0014175B" w:rsidRDefault="00070834" w:rsidP="00070834">
      <w:pPr>
        <w:jc w:val="center"/>
        <w:rPr>
          <w:rFonts w:ascii="Times New Roman" w:hAnsi="Times New Roman" w:cs="Times New Roman"/>
          <w:b/>
          <w:sz w:val="24"/>
        </w:rPr>
      </w:pPr>
      <w:r w:rsidRPr="0014175B">
        <w:rPr>
          <w:rFonts w:ascii="Times New Roman" w:hAnsi="Times New Roman" w:cs="Times New Roman"/>
          <w:b/>
          <w:sz w:val="24"/>
        </w:rPr>
        <w:t xml:space="preserve">Персонал  органа по </w:t>
      </w:r>
      <w:r>
        <w:rPr>
          <w:rFonts w:ascii="Times New Roman" w:hAnsi="Times New Roman" w:cs="Times New Roman"/>
          <w:b/>
          <w:sz w:val="24"/>
        </w:rPr>
        <w:t>сертификации</w:t>
      </w:r>
      <w:r w:rsidR="00874B2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74B2D">
        <w:rPr>
          <w:rFonts w:ascii="Times New Roman" w:hAnsi="Times New Roman" w:cs="Times New Roman"/>
          <w:b/>
          <w:sz w:val="24"/>
        </w:rPr>
        <w:t>ОсОО</w:t>
      </w:r>
      <w:proofErr w:type="spellEnd"/>
      <w:r w:rsidR="00874B2D">
        <w:rPr>
          <w:rFonts w:ascii="Times New Roman" w:hAnsi="Times New Roman" w:cs="Times New Roman"/>
          <w:b/>
          <w:sz w:val="24"/>
        </w:rPr>
        <w:t xml:space="preserve"> «</w:t>
      </w:r>
      <w:proofErr w:type="spellStart"/>
      <w:r w:rsidR="00874B2D">
        <w:rPr>
          <w:rFonts w:ascii="Times New Roman" w:hAnsi="Times New Roman" w:cs="Times New Roman"/>
          <w:b/>
          <w:sz w:val="24"/>
        </w:rPr>
        <w:t>Сэтэр</w:t>
      </w:r>
      <w:proofErr w:type="spellEnd"/>
      <w:r w:rsidR="00874B2D">
        <w:rPr>
          <w:rFonts w:ascii="Times New Roman" w:hAnsi="Times New Roman" w:cs="Times New Roman"/>
          <w:b/>
          <w:sz w:val="24"/>
        </w:rPr>
        <w:t>»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206"/>
        <w:gridCol w:w="2856"/>
        <w:gridCol w:w="6804"/>
        <w:gridCol w:w="1920"/>
      </w:tblGrid>
      <w:tr w:rsidR="000E0F3E" w:rsidRPr="009B5215" w:rsidTr="00AE3257">
        <w:tc>
          <w:tcPr>
            <w:tcW w:w="3206" w:type="dxa"/>
          </w:tcPr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56" w:type="dxa"/>
          </w:tcPr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Выполняемые функции</w:t>
            </w:r>
          </w:p>
        </w:tc>
        <w:tc>
          <w:tcPr>
            <w:tcW w:w="6804" w:type="dxa"/>
          </w:tcPr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eastAsia="Times New Roman" w:hAnsi="Times New Roman" w:cs="Times New Roman"/>
                <w:b/>
              </w:rPr>
              <w:t>Образование</w:t>
            </w:r>
          </w:p>
        </w:tc>
        <w:tc>
          <w:tcPr>
            <w:tcW w:w="1920" w:type="dxa"/>
          </w:tcPr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Практический опыт в сфере</w:t>
            </w:r>
          </w:p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подтверждения</w:t>
            </w:r>
          </w:p>
          <w:p w:rsidR="00070834" w:rsidRPr="009B5215" w:rsidRDefault="00070834" w:rsidP="009B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соответствия</w:t>
            </w:r>
          </w:p>
        </w:tc>
      </w:tr>
      <w:tr w:rsidR="000E0F3E" w:rsidRPr="009B5215" w:rsidTr="00AE3257">
        <w:trPr>
          <w:trHeight w:val="1600"/>
        </w:trPr>
        <w:tc>
          <w:tcPr>
            <w:tcW w:w="3206" w:type="dxa"/>
          </w:tcPr>
          <w:p w:rsidR="00070834" w:rsidRPr="009B5215" w:rsidRDefault="00F005B0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Винокурова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Ольга Сергеевна</w:t>
            </w:r>
          </w:p>
        </w:tc>
        <w:tc>
          <w:tcPr>
            <w:tcW w:w="2856" w:type="dxa"/>
          </w:tcPr>
          <w:p w:rsidR="00F005B0" w:rsidRPr="009B5215" w:rsidRDefault="00F005B0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Руководитель ОС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общее руководство деятельностью ОС, утверждение сертификатов соответствия продукции требованиям ТР ТС (ЕАЭС).</w:t>
            </w:r>
          </w:p>
          <w:p w:rsidR="00070834" w:rsidRPr="009B5215" w:rsidRDefault="00070834" w:rsidP="009B5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F923EB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национальный университет имени Ж.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Баласагына</w:t>
            </w:r>
            <w:proofErr w:type="spellEnd"/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 xml:space="preserve">Диплом с отличием специалист по </w:t>
            </w:r>
            <w:r>
              <w:rPr>
                <w:rFonts w:ascii="Times New Roman" w:hAnsi="Times New Roman" w:cs="Times New Roman"/>
              </w:rPr>
              <w:t>направлению</w:t>
            </w:r>
            <w:r w:rsidRPr="00F923EB">
              <w:rPr>
                <w:rFonts w:ascii="Times New Roman" w:hAnsi="Times New Roman" w:cs="Times New Roman"/>
              </w:rPr>
              <w:t xml:space="preserve"> «Юриспруденция».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Хорс</w:t>
            </w:r>
            <w:proofErr w:type="spellEnd"/>
            <w:r w:rsidRPr="00F923EB">
              <w:rPr>
                <w:rFonts w:ascii="Times New Roman" w:hAnsi="Times New Roman" w:cs="Times New Roman"/>
              </w:rPr>
              <w:t>-Групп», диплом о профессиональной переподготовке «Стандартизация и сертификация. Оценка (подтверждение) соответствия продукции».</w:t>
            </w:r>
          </w:p>
          <w:p w:rsid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F923EB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Центр Аккредитации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923EB">
              <w:rPr>
                <w:rFonts w:ascii="Times New Roman" w:hAnsi="Times New Roman" w:cs="Times New Roman"/>
              </w:rPr>
              <w:t>Сертификат  теоретический курс обучения по теме: Обучение специалистов судебно-экспертных организаций в качестве технических экспертов по вопросам аккредитации».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Хорс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-Групп», Удостоверение о повышении квалификации «Современные требования к органам по сертификации (ГОСТ </w:t>
            </w:r>
            <w:r w:rsidRPr="00F923EB">
              <w:rPr>
                <w:rFonts w:ascii="Times New Roman" w:hAnsi="Times New Roman" w:cs="Times New Roman"/>
                <w:lang w:val="en-US"/>
              </w:rPr>
              <w:t>ISO</w:t>
            </w:r>
            <w:r w:rsidRPr="00F923EB">
              <w:rPr>
                <w:rFonts w:ascii="Times New Roman" w:hAnsi="Times New Roman" w:cs="Times New Roman"/>
              </w:rPr>
              <w:t>/</w:t>
            </w:r>
            <w:r w:rsidRPr="00F923EB">
              <w:rPr>
                <w:rFonts w:ascii="Times New Roman" w:hAnsi="Times New Roman" w:cs="Times New Roman"/>
                <w:lang w:val="en-US"/>
              </w:rPr>
              <w:t>IEC</w:t>
            </w:r>
            <w:r w:rsidRPr="00F923EB">
              <w:rPr>
                <w:rFonts w:ascii="Times New Roman" w:hAnsi="Times New Roman" w:cs="Times New Roman"/>
              </w:rPr>
              <w:t xml:space="preserve"> 17065-2013). Внутренний аудит системы менеджмента качества по ГОСТ Р ИСО 19011-2012 (ИСО 19011:2011), 82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а.ч</w:t>
            </w:r>
            <w:proofErr w:type="spellEnd"/>
            <w:r w:rsidRPr="00F923EB">
              <w:rPr>
                <w:rFonts w:ascii="Times New Roman" w:hAnsi="Times New Roman" w:cs="Times New Roman"/>
              </w:rPr>
              <w:t>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016/2011 «О безопасности аппаратов, работающих на газообразном топливе», ТР ТС 032/2013 «Оборудование, работающее под избыточным давлением».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F923EB">
              <w:rPr>
                <w:rFonts w:ascii="Times New Roman" w:hAnsi="Times New Roman" w:cs="Times New Roman"/>
              </w:rPr>
              <w:t>ОсОО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3EB">
              <w:rPr>
                <w:rFonts w:ascii="Times New Roman" w:hAnsi="Times New Roman" w:cs="Times New Roman"/>
              </w:rPr>
              <w:t>по программе «Законодательство КР в сфере технического регулирования и метрологии, оценки соответствия и аккредитации».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 xml:space="preserve">Центр ПК и ППК ЦСМ при МЭК КР, Свидетельство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</w:t>
            </w:r>
            <w:r w:rsidRPr="00F923EB">
              <w:rPr>
                <w:rFonts w:ascii="Times New Roman" w:hAnsi="Times New Roman" w:cs="Times New Roman"/>
              </w:rPr>
              <w:lastRenderedPageBreak/>
              <w:t>республики в области оценки соответствия. Технический регламент Таможенного Союза 016/2011».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Свидетельство о повышении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3EB">
              <w:rPr>
                <w:rFonts w:ascii="Times New Roman" w:hAnsi="Times New Roman" w:cs="Times New Roman"/>
              </w:rPr>
              <w:t xml:space="preserve"> «Требования нормативно-правовых актов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республики в области оценки соответствия. Технический регламент Таможенного Союза 032/2013».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ООО «Сертификационные системы»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3EB">
              <w:rPr>
                <w:rFonts w:ascii="Times New Roman" w:hAnsi="Times New Roman" w:cs="Times New Roman"/>
              </w:rPr>
              <w:t xml:space="preserve"> «Подтверждение соответствия продукции требованиям ТР ТС 016/2011 «О безопасности аппаратов, работающих на газообразном топливе», ТР ТС 032/2013 «О безопасности оборудования, работающего под избыточным давлением».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005B0" w:rsidRPr="009B5215" w:rsidRDefault="00F923EB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F923EB">
              <w:rPr>
                <w:rFonts w:ascii="Times New Roman" w:hAnsi="Times New Roman" w:cs="Times New Roman"/>
              </w:rPr>
              <w:t>ОсОО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КГ», Сертификат компетентности эксперта «Подтверждение соответствия продукции на соответствие требованиям ТР ТС 016/2011 «О безопасности аппаратов, работающих на газообразном топливе»,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23EB">
              <w:rPr>
                <w:rFonts w:ascii="Times New Roman" w:hAnsi="Times New Roman" w:cs="Times New Roman"/>
              </w:rPr>
              <w:t>ТР ТС 032/2013 «О безопасности оборудования, работающего под избыточным давлением».</w:t>
            </w:r>
          </w:p>
        </w:tc>
        <w:tc>
          <w:tcPr>
            <w:tcW w:w="1920" w:type="dxa"/>
          </w:tcPr>
          <w:p w:rsidR="00070834" w:rsidRPr="009B5215" w:rsidRDefault="00070834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Более 5 лет</w:t>
            </w:r>
          </w:p>
        </w:tc>
      </w:tr>
      <w:tr w:rsidR="00F005B0" w:rsidRPr="009B5215" w:rsidTr="00AE3257">
        <w:trPr>
          <w:trHeight w:val="1459"/>
        </w:trPr>
        <w:tc>
          <w:tcPr>
            <w:tcW w:w="3206" w:type="dxa"/>
          </w:tcPr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Берхтольд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Павел Эдуардович</w:t>
            </w:r>
          </w:p>
        </w:tc>
        <w:tc>
          <w:tcPr>
            <w:tcW w:w="2856" w:type="dxa"/>
          </w:tcPr>
          <w:p w:rsidR="00F005B0" w:rsidRPr="009B5215" w:rsidRDefault="00F005B0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Заместитель руководителя ОС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общее руководство деятельностью ОС на время отсутствия руководителя ОС, утверждение сертификатов соответствия, в </w:t>
            </w:r>
            <w:proofErr w:type="spellStart"/>
            <w:r w:rsidRPr="009B5215">
              <w:rPr>
                <w:rFonts w:ascii="Times New Roman" w:hAnsi="Times New Roman" w:cs="Times New Roman"/>
              </w:rPr>
              <w:t>т.ч</w:t>
            </w:r>
            <w:proofErr w:type="spellEnd"/>
            <w:r w:rsidRPr="009B5215">
              <w:rPr>
                <w:rFonts w:ascii="Times New Roman" w:hAnsi="Times New Roman" w:cs="Times New Roman"/>
              </w:rPr>
              <w:t>. по оружию и боеприпасам.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Подтверждение соответствия гражданского и служебного оружия и патронов к нему, а также конструктивно сходных с </w:t>
            </w:r>
            <w:r w:rsidRPr="009B5215">
              <w:rPr>
                <w:rFonts w:ascii="Times New Roman" w:hAnsi="Times New Roman" w:cs="Times New Roman"/>
              </w:rPr>
              <w:lastRenderedPageBreak/>
              <w:t>оружием изделий.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Киргизский ордена Трудового Красного Знамени государственный университет им. 50-летия СССР 1989 Физик, преподаватель физики.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Диплом о профессиональной переподготовке, 2022 «Стандартизация и сертификация. Оценка (подтверждение) соответствия продукции».</w:t>
            </w:r>
          </w:p>
          <w:p w:rsidR="00F923EB" w:rsidRPr="009B5215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Default="00F923EB" w:rsidP="00F923EB">
            <w:pPr>
              <w:ind w:right="-79"/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-Групп», </w:t>
            </w:r>
          </w:p>
          <w:p w:rsidR="00F005B0" w:rsidRPr="009B5215" w:rsidRDefault="00F005B0" w:rsidP="00F923EB">
            <w:pPr>
              <w:ind w:right="-79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Удостоверение о </w:t>
            </w:r>
            <w:r w:rsidR="00F923EB"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повышении квалификации </w:t>
            </w: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«Подтверждение соответствия гражданского и огнестрельного оружия и боеприпасов к нему, оружия ограниченного поражения и боеприпасов к нему, пневматического, холодного, метательного оружия, изделий сходных с оружием».</w:t>
            </w:r>
          </w:p>
          <w:p w:rsidR="00F005B0" w:rsidRPr="009B5215" w:rsidRDefault="00F005B0" w:rsidP="009B5215">
            <w:pPr>
              <w:ind w:right="-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Удостоверение о повышении квалификации  «Подтверждение соответствия продукции требованиям ТР ТС 016/2011 «О </w:t>
            </w: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безопасности аппаратов, работающих на газообразном топливе», ТР ТС 032/2013 «Оборудование, работающее под избыточным давлением».</w:t>
            </w:r>
          </w:p>
          <w:p w:rsidR="00F005B0" w:rsidRPr="009B5215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Удостоверение о повышении квалификации «Подтверждение соответствия продукции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ним».</w:t>
            </w:r>
          </w:p>
          <w:p w:rsidR="00F005B0" w:rsidRPr="009B5215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Удостоверение о повышении квалификации  «Подтверждение соответствия продукции требованиям ТР ТС 012/2011 «О безопасности оборудования для работы во взрывоопасных средах».</w:t>
            </w:r>
          </w:p>
          <w:p w:rsidR="00F005B0" w:rsidRPr="009B5215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05B0" w:rsidRPr="009B5215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ОсОО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Стандарттест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КГ», Сертификат компетентности эксперта «Подтверждение соответствия продукции вошедшей в Приложение 2 «Перечень гражданского и служебного оружия и патронов к нему, а также конструктивно сходных с оружием изделий, подлежащих обязательной сертификации» Постановления Кабинета Министров 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от 19 июня 2023 года № 310».</w:t>
            </w:r>
          </w:p>
          <w:p w:rsidR="00F005B0" w:rsidRPr="009B5215" w:rsidRDefault="00F005B0" w:rsidP="009B5215">
            <w:pPr>
              <w:ind w:right="-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Сертификат компетентности эксперта «Подтверждение соответствия продукции на соответствие требованиям ТР ТС 016/2011 «О безопасности аппаратов, работающих на газообразном топливе»,</w:t>
            </w:r>
          </w:p>
          <w:p w:rsidR="00F005B0" w:rsidRPr="009B5215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ТР ТС 032/2013 «О безопасности оборудования, работающего под избыточным давлением»».</w:t>
            </w:r>
          </w:p>
          <w:p w:rsidR="00F005B0" w:rsidRPr="009B5215" w:rsidRDefault="00F005B0" w:rsidP="009B5215">
            <w:pPr>
              <w:ind w:right="-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Сертификат компетентности эксперта «Подтверждение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ним»».</w:t>
            </w:r>
          </w:p>
          <w:p w:rsidR="00F005B0" w:rsidRPr="009B5215" w:rsidRDefault="00F005B0" w:rsidP="009B5215">
            <w:pPr>
              <w:ind w:right="-44"/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Сертификат компетентности эксперта «Подтверждение соответствия продукции на соответствие требованиям ТР ТС 012/2011 «О безопасности оборудования для работы во взрывоопасных средах»».</w:t>
            </w:r>
          </w:p>
          <w:p w:rsidR="00F005B0" w:rsidRPr="009B5215" w:rsidRDefault="00F005B0" w:rsidP="009B5215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05B0" w:rsidRDefault="00F005B0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УЦ 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ОсОО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Стандарттест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КГ», Сертификат о краткосрочном повышении квалификации 2024 по программе «Законодательство 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сфере технического регулирования и </w:t>
            </w:r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метрологии, оценки соответствия и аккредитации».</w:t>
            </w:r>
          </w:p>
          <w:p w:rsidR="00F923EB" w:rsidRDefault="00F923EB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05B0" w:rsidRPr="00F923EB" w:rsidRDefault="00F923EB" w:rsidP="009B521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Центр ПК и ППК ЦСМ при МЭК КР, Свидетельств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области оценки соответствия. Технический реглам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ент Таможенного Союза 012/2011», </w:t>
            </w: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области оценки соответствия. Технический реглам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ент Таможенного Союза 016/2011», </w:t>
            </w: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области оценки соответствия. Технический реглам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ент Таможенного Союза 032/2013», </w:t>
            </w: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области оценки соответствия. Технический реглам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ент Таможенного Союза 018/2011», </w:t>
            </w:r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Свидетельство о повышении квалификации «Требования нормативно-правовых актов </w:t>
            </w:r>
            <w:proofErr w:type="spellStart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>Кыргызской</w:t>
            </w:r>
            <w:proofErr w:type="spellEnd"/>
            <w:r w:rsidRPr="00F923EB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в области оценки соответствия. Технический регламент Таможенного Союза 031/2012».</w:t>
            </w:r>
          </w:p>
        </w:tc>
        <w:tc>
          <w:tcPr>
            <w:tcW w:w="1920" w:type="dxa"/>
          </w:tcPr>
          <w:p w:rsidR="00F005B0" w:rsidRPr="009B5215" w:rsidRDefault="00445DB7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Более 5 лет</w:t>
            </w:r>
          </w:p>
        </w:tc>
      </w:tr>
      <w:tr w:rsidR="00D47149" w:rsidRPr="009B5215" w:rsidTr="00AE3257">
        <w:trPr>
          <w:trHeight w:val="2350"/>
        </w:trPr>
        <w:tc>
          <w:tcPr>
            <w:tcW w:w="3206" w:type="dxa"/>
          </w:tcPr>
          <w:p w:rsidR="00D47149" w:rsidRPr="009B5215" w:rsidRDefault="00D47149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Шаблий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Константин Валентинович</w:t>
            </w:r>
          </w:p>
        </w:tc>
        <w:tc>
          <w:tcPr>
            <w:tcW w:w="2856" w:type="dxa"/>
          </w:tcPr>
          <w:p w:rsidR="00AE3257" w:rsidRPr="009B5215" w:rsidRDefault="00AE3257" w:rsidP="00AE3257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Заместитель руководителя ОС</w:t>
            </w:r>
          </w:p>
          <w:p w:rsidR="00AE3257" w:rsidRPr="009B5215" w:rsidRDefault="00AE3257" w:rsidP="00AE3257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общее руководство деятельностью ОС на время отсутствия руководителя ОС, утверждение сертификатов соответствия, в </w:t>
            </w:r>
            <w:proofErr w:type="spellStart"/>
            <w:r w:rsidRPr="009B5215">
              <w:rPr>
                <w:rFonts w:ascii="Times New Roman" w:hAnsi="Times New Roman" w:cs="Times New Roman"/>
              </w:rPr>
              <w:t>т.ч</w:t>
            </w:r>
            <w:proofErr w:type="spellEnd"/>
            <w:r w:rsidRPr="009B5215">
              <w:rPr>
                <w:rFonts w:ascii="Times New Roman" w:hAnsi="Times New Roman" w:cs="Times New Roman"/>
              </w:rPr>
              <w:t>. по оружию и боеприпасам.</w:t>
            </w:r>
          </w:p>
          <w:p w:rsidR="00F005B0" w:rsidRPr="009B5215" w:rsidRDefault="00F005B0" w:rsidP="009B52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Московский институт электронного машиностроения Московского Государственного института электроники и математики</w:t>
            </w:r>
          </w:p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Специальность Электронное машиностроение</w:t>
            </w:r>
          </w:p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Инженер электронной техники.</w:t>
            </w:r>
          </w:p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</w:p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АНО ДПО «Профессиональный центр подготовки «Эксперт», Диплом о проф. переподготовке  в сфере «Оценки (подтверждения) соответствия продукции)».</w:t>
            </w:r>
          </w:p>
          <w:p w:rsidR="001608D0" w:rsidRPr="009B5215" w:rsidRDefault="001608D0" w:rsidP="009B5215">
            <w:pPr>
              <w:rPr>
                <w:rFonts w:ascii="Times New Roman" w:hAnsi="Times New Roman" w:cs="Times New Roman"/>
              </w:rPr>
            </w:pPr>
          </w:p>
          <w:p w:rsidR="00EA1C28" w:rsidRPr="009B5215" w:rsidRDefault="001608D0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«НУЦ», Диплом о проф. переподготовке «Стандартизация, сертификация и оценка (подтверж</w:t>
            </w:r>
            <w:r w:rsidR="003700FA" w:rsidRPr="009B5215">
              <w:rPr>
                <w:rFonts w:ascii="Times New Roman" w:hAnsi="Times New Roman" w:cs="Times New Roman"/>
              </w:rPr>
              <w:t>дение) соответствия продукции»</w:t>
            </w:r>
            <w:r w:rsidR="00EA1C28" w:rsidRPr="009B5215">
              <w:rPr>
                <w:rFonts w:ascii="Times New Roman" w:hAnsi="Times New Roman" w:cs="Times New Roman"/>
              </w:rPr>
              <w:t>.</w:t>
            </w:r>
          </w:p>
          <w:p w:rsidR="00EA1C28" w:rsidRPr="009B5215" w:rsidRDefault="00EA1C28" w:rsidP="009B5215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АНО «ОЦПК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Газнефтеэксперт</w:t>
            </w:r>
            <w:proofErr w:type="spellEnd"/>
            <w:r w:rsidRPr="00F923EB">
              <w:rPr>
                <w:rFonts w:ascii="Times New Roman" w:hAnsi="Times New Roman" w:cs="Times New Roman"/>
              </w:rPr>
              <w:t>», Свидетельство о повышении квалификации по программе «Оценка с</w:t>
            </w:r>
            <w:r>
              <w:rPr>
                <w:rFonts w:ascii="Times New Roman" w:hAnsi="Times New Roman" w:cs="Times New Roman"/>
              </w:rPr>
              <w:t>оответствия продукции и услуг».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 xml:space="preserve">ООО «Сертификационные Системы», Удостоверение о повышении </w:t>
            </w:r>
            <w:r w:rsidRPr="00F923EB">
              <w:rPr>
                <w:rFonts w:ascii="Times New Roman" w:hAnsi="Times New Roman" w:cs="Times New Roman"/>
              </w:rPr>
              <w:lastRenderedPageBreak/>
              <w:t>квалификации по программе: «Современные требования к органам по сертификации (ГОСТ Р ИСО/МЭК 17065-2012). Внутренний аудит системы менеджмента качества по ГОСТ Р ИСО 19011-2012 (ИСО 19011:2</w:t>
            </w:r>
            <w:r>
              <w:rPr>
                <w:rFonts w:ascii="Times New Roman" w:hAnsi="Times New Roman" w:cs="Times New Roman"/>
              </w:rPr>
              <w:t>011)»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ИнвестУчеб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», Удостоверение о повышении квалификации по программе «Внутренний аудит системы менеджмента в соответствии с требованиями ГОСТ </w:t>
            </w:r>
            <w:r w:rsidRPr="00F923EB">
              <w:rPr>
                <w:rFonts w:ascii="Times New Roman" w:hAnsi="Times New Roman" w:cs="Times New Roman"/>
                <w:lang w:val="en-US"/>
              </w:rPr>
              <w:t>ISO</w:t>
            </w:r>
            <w:r w:rsidR="00476275">
              <w:rPr>
                <w:rFonts w:ascii="Times New Roman" w:hAnsi="Times New Roman" w:cs="Times New Roman"/>
              </w:rPr>
              <w:t xml:space="preserve"> 19011-2013».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Хорс</w:t>
            </w:r>
            <w:proofErr w:type="spellEnd"/>
            <w:r w:rsidRPr="00F923EB">
              <w:rPr>
                <w:rFonts w:ascii="Times New Roman" w:hAnsi="Times New Roman" w:cs="Times New Roman"/>
              </w:rPr>
              <w:t>-Групп», Удостов</w:t>
            </w:r>
            <w:r w:rsidR="00476275">
              <w:rPr>
                <w:rFonts w:ascii="Times New Roman" w:hAnsi="Times New Roman" w:cs="Times New Roman"/>
              </w:rPr>
              <w:t xml:space="preserve">ерение о повышении квалификации </w:t>
            </w:r>
            <w:r w:rsidRPr="00F923EB">
              <w:rPr>
                <w:rFonts w:ascii="Times New Roman" w:hAnsi="Times New Roman" w:cs="Times New Roman"/>
              </w:rPr>
              <w:t>«Подтверждение соответствия гражданского и служебного огнестрельного оружия и боеприпасов к нему, оружия ограниченного поражения и боеприпасов к нему, пневматического, холодного, метательного оруж</w:t>
            </w:r>
            <w:r w:rsidR="00476275">
              <w:rPr>
                <w:rFonts w:ascii="Times New Roman" w:hAnsi="Times New Roman" w:cs="Times New Roman"/>
              </w:rPr>
              <w:t>ия, изделий сходных с оружием»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  «Подтверждение соответствия продукции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476275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 xml:space="preserve">ООО «Сертификационные Системы», 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004/2011, ТР ТС 010/2011, ТР ТС 020/2011, ТР ЕАЭС 037/2016».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018/2011, ТР ТС 031/2012».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476275" w:rsidRPr="00476275" w:rsidRDefault="00F923EB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F923EB">
              <w:rPr>
                <w:rFonts w:ascii="Times New Roman" w:hAnsi="Times New Roman" w:cs="Times New Roman"/>
              </w:rPr>
              <w:lastRenderedPageBreak/>
              <w:t>ОсОО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КГ» </w:t>
            </w:r>
          </w:p>
          <w:p w:rsidR="00F923EB" w:rsidRPr="00476275" w:rsidRDefault="00F923EB" w:rsidP="00F923EB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Сертификат компетентности эксперта  в области подтверждения соответствия продукции вошедшей в Приложение 2 «Перечень гражданского и служебного оружия и патронов к нему, а также конструктивно сходных с оружием изделий, подлежащих обязательной сертификации» Постановления Кабинета Министров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Республики от 19 июня 2023 года № 310.</w:t>
            </w:r>
          </w:p>
          <w:p w:rsidR="00F923EB" w:rsidRPr="00476275" w:rsidRDefault="00F923EB" w:rsidP="00F923EB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«Подтверждение соответствия продукции на соответствие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</w:t>
            </w:r>
            <w:r w:rsidRPr="00F923EB">
              <w:rPr>
                <w:rFonts w:ascii="Times New Roman" w:hAnsi="Times New Roman" w:cs="Times New Roman"/>
              </w:rPr>
              <w:t xml:space="preserve"> «Подтверждение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ним»».</w:t>
            </w:r>
          </w:p>
          <w:p w:rsidR="00F923EB" w:rsidRPr="00F923EB" w:rsidRDefault="00F923EB" w:rsidP="00F923EB">
            <w:pPr>
              <w:rPr>
                <w:rFonts w:ascii="Times New Roman" w:hAnsi="Times New Roman" w:cs="Times New Roman"/>
              </w:rPr>
            </w:pPr>
          </w:p>
          <w:p w:rsidR="00F005B0" w:rsidRPr="009B5215" w:rsidRDefault="00F923EB" w:rsidP="00476275">
            <w:pPr>
              <w:rPr>
                <w:rFonts w:ascii="Times New Roman" w:hAnsi="Times New Roman" w:cs="Times New Roman"/>
              </w:rPr>
            </w:pPr>
            <w:r w:rsidRPr="00F923EB"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ОсОО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923EB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КГ», Сертификат о краткосрочном повышении квалификации «Законодательство </w:t>
            </w:r>
            <w:proofErr w:type="spellStart"/>
            <w:r w:rsidRPr="00F923EB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F923EB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</w:tc>
        <w:tc>
          <w:tcPr>
            <w:tcW w:w="1920" w:type="dxa"/>
          </w:tcPr>
          <w:p w:rsidR="00D47149" w:rsidRPr="009B5215" w:rsidRDefault="00445DB7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Более 3 лет</w:t>
            </w:r>
          </w:p>
        </w:tc>
      </w:tr>
      <w:tr w:rsidR="00476275" w:rsidRPr="009B5215" w:rsidTr="00476275">
        <w:trPr>
          <w:trHeight w:val="750"/>
        </w:trPr>
        <w:tc>
          <w:tcPr>
            <w:tcW w:w="320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lastRenderedPageBreak/>
              <w:t xml:space="preserve">Клепиков Тимур </w:t>
            </w:r>
            <w:proofErr w:type="spellStart"/>
            <w:r w:rsidRPr="00476275">
              <w:rPr>
                <w:rFonts w:ascii="Times New Roman" w:hAnsi="Times New Roman" w:cs="Times New Roman"/>
              </w:rPr>
              <w:t>Хадисович</w:t>
            </w:r>
            <w:proofErr w:type="spellEnd"/>
          </w:p>
        </w:tc>
        <w:tc>
          <w:tcPr>
            <w:tcW w:w="2856" w:type="dxa"/>
          </w:tcPr>
          <w:p w:rsidR="00476275" w:rsidRPr="00476275" w:rsidRDefault="00476275" w:rsidP="004762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ФГБОУ ВПО «Московский государственный машиностроительный университет (МАМИ)», Диплом бакалавра по направлению 27.03.01 Стандартизация и метрология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Хорс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-Групп»,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 по программе «Современные требования к органам по сертификации (ГОСТ Р ИСО/МЭК 17065-2012). Внутренний аудит системы менеджмента качества по ГОСТ Р ИСО 19011-2012 (ИСО 19011:2011)».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 «Подтверждение соответствия продукции требованиям ТР ТС 004/2011 «О </w:t>
            </w:r>
            <w:r w:rsidRPr="00476275">
              <w:rPr>
                <w:rFonts w:ascii="Times New Roman" w:hAnsi="Times New Roman" w:cs="Times New Roman"/>
              </w:rPr>
              <w:lastRenderedPageBreak/>
              <w:t>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</w:t>
            </w:r>
            <w:r>
              <w:rPr>
                <w:rFonts w:ascii="Times New Roman" w:hAnsi="Times New Roman" w:cs="Times New Roman"/>
              </w:rPr>
              <w:t>ерение о повышении квалификации</w:t>
            </w:r>
            <w:r w:rsidRPr="00476275">
              <w:rPr>
                <w:rFonts w:ascii="Times New Roman" w:hAnsi="Times New Roman" w:cs="Times New Roman"/>
              </w:rPr>
              <w:t xml:space="preserve">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</w:t>
            </w:r>
            <w:r w:rsidRPr="004762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6275">
              <w:rPr>
                <w:rFonts w:ascii="Times New Roman" w:hAnsi="Times New Roman" w:cs="Times New Roman"/>
                <w:bCs/>
              </w:rPr>
              <w:t>016/2</w:t>
            </w:r>
            <w:r w:rsidRPr="00476275">
              <w:rPr>
                <w:rFonts w:ascii="Times New Roman" w:hAnsi="Times New Roman" w:cs="Times New Roman"/>
              </w:rPr>
              <w:t>011  "О безопасности аппаратов, работающих на газообразном топливе" , ТР ТС 032/2013 "О безопасности оборудования, работающего под избыточным давлением".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ООО «Сертификационные Системы»,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квалификации. «Подтверждение соответствия продукции требованиям ТР ТС 004/2011, ТР ТС 010/2011, ТР ТС 020/2011, ТР ЕАЭС 037/2016».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</w:t>
            </w:r>
            <w:r w:rsidRPr="004762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6275">
              <w:rPr>
                <w:rFonts w:ascii="Times New Roman" w:hAnsi="Times New Roman" w:cs="Times New Roman"/>
                <w:bCs/>
              </w:rPr>
              <w:t>016/2</w:t>
            </w:r>
            <w:r w:rsidRPr="00476275">
              <w:rPr>
                <w:rFonts w:ascii="Times New Roman" w:hAnsi="Times New Roman" w:cs="Times New Roman"/>
              </w:rPr>
              <w:t>011, ТР ТС 032/2013».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t>ОсОО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КГ»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016/2011 «О безопасности аппаратов, работающих на газообразном топливе», ТР ТС 032/2013 «Оборудование, работающее под избыточным давлением»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электроники и радиоэлектроники»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t>ОсОО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</w:t>
            </w:r>
            <w:proofErr w:type="spellStart"/>
            <w:r w:rsidRPr="00476275">
              <w:rPr>
                <w:rFonts w:ascii="Times New Roman" w:hAnsi="Times New Roman" w:cs="Times New Roman"/>
              </w:rPr>
              <w:t>рег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.№КПК/6/2024 от 04.10.2024 г. по программе </w:t>
            </w:r>
            <w:r w:rsidRPr="00476275">
              <w:rPr>
                <w:rFonts w:ascii="Times New Roman" w:hAnsi="Times New Roman" w:cs="Times New Roman"/>
              </w:rPr>
              <w:lastRenderedPageBreak/>
              <w:t xml:space="preserve">«Законодательство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 лет</w:t>
            </w:r>
          </w:p>
        </w:tc>
      </w:tr>
      <w:tr w:rsidR="00476275" w:rsidRPr="009B5215" w:rsidTr="00476275">
        <w:trPr>
          <w:trHeight w:val="750"/>
        </w:trPr>
        <w:tc>
          <w:tcPr>
            <w:tcW w:w="3206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 xml:space="preserve">Абдуллаев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Жамалидин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Жапашович</w:t>
            </w:r>
            <w:proofErr w:type="spellEnd"/>
          </w:p>
        </w:tc>
        <w:tc>
          <w:tcPr>
            <w:tcW w:w="2856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гражданского и служебного оружия и патронов к нему, а также конструктивно сходных с оружием изделий.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Тбилисское высшее артиллерийское командное Краснознаменского ордена Красной Звезды училище имени 26 Бакинских комиссаров, Диплом 1989 г. Инженер по эксплуатации артиллерийского вооружения по специальности «Командная тактическая, артиллерии».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ГОУ ВПО «Михайловская военная академия» Министерства обороны РФ, Диплом 2005 г. Специалист в области управления по специальности «Управление воинскими частями и соединениями (ракетные войска и артиллерия вооруженных сил).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диплом о проф. переподготовке 2019 г. по программе «Стандартизация и сертификация».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Удостоверение о повышении квалификации 2022 г. «Современные требования к органам по сертификации (ГОСТ ISO/IEC 17065-2012). Внутренний аудит системы менеджмента качества по ГОСТ Р ИСО 19011-2012 (ИСО 19011:2011)»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Удостоверение о повышении квалификации 2023 г. по программе: «Подтверждение соответствия гражданского и служебного огнестрельного оружия и боеприпасов к нему, оружия ограниченного поражения и боеприпасов к нему, пневматического, холодного, метательного оружия, изделий сходных с оружием».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 Сертификат компетентности эксперта 2024 г. в области подтверждения соответствия продукции вошедшей в Приложение 2 «Перечень гражданского и служебного оружия и патронов к нему, а также конструктивно сходных с оружием изделий, подлежащих обязательной сертификации» Постановления Кабинета Министров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Республики от 19 июня 2023 года № 310.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«Искандер Сервис», Сертификат 2024 г. О прохождении базового курса подготовки по программе обучения лиц получающих разрешения допуск к служебному оружию наличие навыков безопасного обращения с оружием.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КГ», Сертификат о краткосрочном повышении квалификации 2024 г. по программе «Законодательство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аккредитации».</w:t>
            </w:r>
          </w:p>
        </w:tc>
        <w:tc>
          <w:tcPr>
            <w:tcW w:w="1920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 года</w:t>
            </w:r>
          </w:p>
        </w:tc>
      </w:tr>
      <w:tr w:rsidR="00476275" w:rsidRPr="009B5215" w:rsidTr="00476275">
        <w:trPr>
          <w:trHeight w:val="750"/>
        </w:trPr>
        <w:tc>
          <w:tcPr>
            <w:tcW w:w="3206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Винокуров Данил Олегович</w:t>
            </w:r>
          </w:p>
        </w:tc>
        <w:tc>
          <w:tcPr>
            <w:tcW w:w="2856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государственный университет им. Ж.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Баасалгына</w:t>
            </w:r>
            <w:proofErr w:type="spellEnd"/>
            <w:r w:rsidRPr="009B5215">
              <w:rPr>
                <w:rFonts w:ascii="Times New Roman" w:hAnsi="Times New Roman" w:cs="Times New Roman"/>
              </w:rPr>
              <w:t>, 2011 г. Менеджер по специальности «Менеджмент организации».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Диплом о профессиональной переподготовке 2023 г. «Стандартизация и сертификация. Оценка (подтверждение) соответствия продукции на соответствие требованиям технических регламентов»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государственный технический университет им. </w:t>
            </w:r>
            <w:proofErr w:type="spellStart"/>
            <w:r w:rsidRPr="009B5215">
              <w:rPr>
                <w:rFonts w:ascii="Times New Roman" w:hAnsi="Times New Roman" w:cs="Times New Roman"/>
              </w:rPr>
              <w:t>Раззакова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2024 г. Горный инженер по специальности Горное дело.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-Групп», 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Удостоверение о повышении квалификации 2023 г. «Современные требования к органам по сертификации (ГОСТ ISO/IEC 17065-2013). Внутренний аудит системы менеджмента качества по ГОСТ Р ИСО 19011-2012 (ИСО 19011:2011), </w:t>
            </w:r>
            <w:r>
              <w:rPr>
                <w:rFonts w:ascii="Times New Roman" w:hAnsi="Times New Roman" w:cs="Times New Roman"/>
              </w:rPr>
              <w:t xml:space="preserve">82 </w:t>
            </w:r>
            <w:proofErr w:type="spellStart"/>
            <w:r>
              <w:rPr>
                <w:rFonts w:ascii="Times New Roman" w:hAnsi="Times New Roman" w:cs="Times New Roman"/>
              </w:rPr>
              <w:t>а.ч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Удостоверение о повышении квалификации 2023 г. «Подтверждение соответствия продукции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Удостоверение о повышении квалификации 2023 г. «Подтверждение соответствия продукции требованиям ТР ТС 012/2011 «О безопасности оборудования для работы во взрывоопасных средах».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Удостоверение о повышении квалификации 2023 г. «Подтверждение соответствия продукции требованиям ТР ТС 004/2011 «О </w:t>
            </w:r>
            <w:r w:rsidRPr="009B5215">
              <w:rPr>
                <w:rFonts w:ascii="Times New Roman" w:hAnsi="Times New Roman" w:cs="Times New Roman"/>
              </w:rPr>
              <w:lastRenderedPageBreak/>
              <w:t>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«Серп Регистр», Сертификат 2024 г. о краткосрочном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повыш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. квалификации «Нормативные правовые акты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Республики», 40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а.ч</w:t>
            </w:r>
            <w:proofErr w:type="spellEnd"/>
            <w:r w:rsidRPr="009B5215">
              <w:rPr>
                <w:rFonts w:ascii="Times New Roman" w:hAnsi="Times New Roman" w:cs="Times New Roman"/>
              </w:rPr>
              <w:t>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«Сертификат Эксперт», 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2024 г. «Эксперт по подтверждению соответствия низковольтного оборудования» (ТР ТС 004/2011).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2024 г. «Эксперт по подтверждению соответствия машин и оборудования» (ТР ТС 010/2011).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2024 г. «Эксперт по электромагнитной совместимости технических средств» (ТР ТС 020/2011).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2024 г. «Эксперт по подтверждению безопасности применения опасных веществ в изделиях электротехники и радиоэлектроники» (ТР ЕАЭС 037/2016).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2024 г. «Эксперт по подтверждению соответствия компонентов транспортных средств» (ТР ТС 018/2011).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КГ», 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эксперта 2024 г. «Подтверждение соответствия продукции на соответствие требованиям ТР ТС 012/2011 «О безопасности оборудования для работы во взрывоопасных средах»».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эксперта 2024 г. «Подтверждение соответствия продукции на соответствие требованиям ТР ТС 031/2012 «О безопасности сельскохозяйственных и лесохозяйственных тракторов и прицепов к ним»».</w:t>
            </w:r>
          </w:p>
        </w:tc>
        <w:tc>
          <w:tcPr>
            <w:tcW w:w="1920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</w:tr>
      <w:tr w:rsidR="00476275" w:rsidRPr="009B5215" w:rsidTr="00AE3257">
        <w:trPr>
          <w:trHeight w:val="2350"/>
        </w:trPr>
        <w:tc>
          <w:tcPr>
            <w:tcW w:w="320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Абдырахманов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Анарбек</w:t>
            </w:r>
            <w:proofErr w:type="spellEnd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9B5215">
              <w:rPr>
                <w:rFonts w:ascii="Times New Roman" w:eastAsia="Times New Roman" w:hAnsi="Times New Roman" w:cs="Times New Roman"/>
                <w:lang w:eastAsia="ru-RU"/>
              </w:rPr>
              <w:t>Абдыманабекович</w:t>
            </w:r>
            <w:proofErr w:type="spellEnd"/>
          </w:p>
        </w:tc>
        <w:tc>
          <w:tcPr>
            <w:tcW w:w="285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гражданского и служебного оружия и патронов к нему, а также конструктивно сходных с оружием изделий.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Алма-Атинское военное высшее общевойсковое командное училище им. Маршала Конева И.С, 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Специальность: командная тактическая мотострелковых войск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ГОУ ВПО Общевойсковая академия Вооруженных сил РФ, Специалист в области управления по специальности «Управление воинскими частями и соединениями (сухопутные войска).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Диплом о профессиональной переподготовке 2021 г. «Стандартизация и сертификация. Оценка (подтверждение) соответствия продукции».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Военная академия Генерального штаба ВС РФ, свидетельство о повышении квалификации 2012 г. по программе «Военная безопасность государств».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Удостоверение о повышении квалификации 2023 г. «Подтверждение соответствия продукции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Удостоверение о повышении квалификации 2023 г. «Подтверждение соответствия продукции требованиям ТР ТС 016/2011 «О безопасности аппаратов, работающих на газообразном топливе», ТР ТС 032/2013 «Оборудование, работающее под избыточным давлением».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КГ», Сертификат компетентности эксперта 2024 г. «Подтверждение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КГ», Сертификат компетентности эксперта 2024 г. «Подтверждение соответствия продукции на соответствие требованиям ТР ТС 016/2011 «О безопасности аппаратов, работающих на газообразном топливе»,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ТР ТС 032/2013 «О безопасности оборудования, работ</w:t>
            </w:r>
            <w:r>
              <w:rPr>
                <w:rFonts w:ascii="Times New Roman" w:hAnsi="Times New Roman" w:cs="Times New Roman"/>
              </w:rPr>
              <w:t>ающего под избыточным давлением</w:t>
            </w:r>
            <w:r w:rsidRPr="009B521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20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lastRenderedPageBreak/>
              <w:t>Более 3 лет</w:t>
            </w:r>
          </w:p>
        </w:tc>
      </w:tr>
      <w:tr w:rsidR="00476275" w:rsidRPr="009B5215" w:rsidTr="00AE3257">
        <w:trPr>
          <w:trHeight w:val="2350"/>
        </w:trPr>
        <w:tc>
          <w:tcPr>
            <w:tcW w:w="3206" w:type="dxa"/>
          </w:tcPr>
          <w:p w:rsidR="00476275" w:rsidRPr="009B5215" w:rsidRDefault="00476275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lastRenderedPageBreak/>
              <w:t>Брылева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</w:tc>
        <w:tc>
          <w:tcPr>
            <w:tcW w:w="2856" w:type="dxa"/>
          </w:tcPr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t>Бишкекский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гуманитарный университет, Диплом присвоена квалификация Дипломированный специалист по специальности «Международные отношения».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Хорс</w:t>
            </w:r>
            <w:proofErr w:type="spellEnd"/>
            <w:r>
              <w:rPr>
                <w:rFonts w:ascii="Times New Roman" w:hAnsi="Times New Roman" w:cs="Times New Roman"/>
              </w:rPr>
              <w:t>-Групп»,</w:t>
            </w:r>
            <w:r w:rsidRPr="00476275">
              <w:rPr>
                <w:rFonts w:ascii="Times New Roman" w:hAnsi="Times New Roman" w:cs="Times New Roman"/>
              </w:rPr>
              <w:t xml:space="preserve"> Диплом о проф. переподготовке  по программе</w:t>
            </w: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«Стандартизация и сертификация»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Хорс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-Групп»,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6275">
              <w:rPr>
                <w:rFonts w:ascii="Times New Roman" w:hAnsi="Times New Roman" w:cs="Times New Roman"/>
              </w:rPr>
              <w:t>«Подтверждение соответствия продукции требованиям 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</w:t>
            </w:r>
            <w:r w:rsidRPr="004762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6275">
              <w:rPr>
                <w:rFonts w:ascii="Times New Roman" w:hAnsi="Times New Roman" w:cs="Times New Roman"/>
                <w:bCs/>
              </w:rPr>
              <w:t>007</w:t>
            </w:r>
            <w:r w:rsidRPr="00476275">
              <w:rPr>
                <w:rFonts w:ascii="Times New Roman" w:hAnsi="Times New Roman" w:cs="Times New Roman"/>
              </w:rPr>
              <w:t>/2011 "О безопасности продукции, предназначенной для детей и подростков", ТР ТС 008/2011 « О безопасности игрушек» , ТР ТС 017//2011 "О безопасности продукции легкой промышленности", ТР ТС 019/2011"О безопасности средств индивидуальной защиты".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</w:t>
            </w:r>
            <w:r w:rsidRPr="004762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6275">
              <w:rPr>
                <w:rFonts w:ascii="Times New Roman" w:hAnsi="Times New Roman" w:cs="Times New Roman"/>
                <w:bCs/>
              </w:rPr>
              <w:t>016/2</w:t>
            </w:r>
            <w:r w:rsidRPr="00476275">
              <w:rPr>
                <w:rFonts w:ascii="Times New Roman" w:hAnsi="Times New Roman" w:cs="Times New Roman"/>
              </w:rPr>
              <w:t>011  "О безопасности аппаратов, работающих на газообразном топливе" , ТР ТС 032/2013 «О безопасности оборудования, работающего под избыточным давлением».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lastRenderedPageBreak/>
              <w:t xml:space="preserve">Удостоверение о повышении квалификации 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</w:t>
            </w:r>
            <w:r w:rsidRPr="0047627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76275">
              <w:rPr>
                <w:rFonts w:ascii="Times New Roman" w:hAnsi="Times New Roman" w:cs="Times New Roman"/>
                <w:bCs/>
              </w:rPr>
              <w:t>018/2</w:t>
            </w:r>
            <w:r w:rsidRPr="00476275">
              <w:rPr>
                <w:rFonts w:ascii="Times New Roman" w:hAnsi="Times New Roman" w:cs="Times New Roman"/>
              </w:rPr>
              <w:t>011  "О безопасности колесных транспортных средств", ТР ТС 031/2012 «О опасности сельскохозяйственных и лесохозяйственных тракторов и прицепов к ним».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  «Современные требования к органам по сертификации (ГОСТ Р ИСО/МЭК 17065-2012). Внутренний аудит системы менеджмента качества по ГОСТ Р ИСО 19011-2012 (ИСО 19011:2011)».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ООО «Сертификационные Системы»,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018/2011, ТР ТС 031/2012».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Удостоверение о повышении квалификации «Подтверждение соответствия продукции требованиям  </w:t>
            </w:r>
            <w:r w:rsidRPr="00476275">
              <w:rPr>
                <w:rFonts w:ascii="Times New Roman" w:hAnsi="Times New Roman" w:cs="Times New Roman"/>
                <w:bCs/>
              </w:rPr>
              <w:t>ТР ТС 007/2011</w:t>
            </w:r>
            <w:r w:rsidRPr="00476275">
              <w:rPr>
                <w:rFonts w:ascii="Times New Roman" w:hAnsi="Times New Roman" w:cs="Times New Roman"/>
              </w:rPr>
              <w:t>, ТР ТС 017/2011, ТР ТС 008/2011, ТР ТС 019/2011».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004/2011, ТР ТС 010/2011, ТР ТС 020/2011, ТР ЕАЭС 037/2016».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016/2011, ТР ТС 032/2013».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t>ОсОО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КГ» 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соответствии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применении опасных веществ в изделиях электротехники и радиоэлектроники»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Сертификат компетентности эксперта Подтверждение соответствия продукции на соответствии требованиям ТР ТС 007/2011 «О безопасности продукции, предназначенной для детей и подростков», </w:t>
            </w:r>
            <w:r w:rsidRPr="00476275">
              <w:rPr>
                <w:rFonts w:ascii="Times New Roman" w:hAnsi="Times New Roman" w:cs="Times New Roman"/>
              </w:rPr>
              <w:lastRenderedPageBreak/>
              <w:t>ТР ТС 008/2011 «О безопасности игрушек», ТР ТС 017/2011 «О безопасности продукции легкой промышленности», ТР ТС 019/2011 «О безопасности средств индивидуальной защиты»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соответствии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соответствии требованиям ТР ТС 016/2011 «О безопасности аппаратов, работающих на газообразном топливе», ТР ТС 032/2013 «Оборудование, работающее под избыточным давлением»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ОсОО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</w:t>
            </w:r>
            <w:proofErr w:type="spellStart"/>
            <w:r w:rsidRPr="00476275">
              <w:rPr>
                <w:rFonts w:ascii="Times New Roman" w:hAnsi="Times New Roman" w:cs="Times New Roman"/>
              </w:rPr>
              <w:t>рег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.№КПК/16/2024 от 04.10.2024 по программе «Законодательство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</w:tc>
        <w:tc>
          <w:tcPr>
            <w:tcW w:w="1920" w:type="dxa"/>
          </w:tcPr>
          <w:p w:rsidR="00476275" w:rsidRPr="009B5215" w:rsidRDefault="00476275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 лет</w:t>
            </w:r>
          </w:p>
        </w:tc>
      </w:tr>
      <w:tr w:rsidR="00476275" w:rsidRPr="009B5215" w:rsidTr="00AE3257">
        <w:trPr>
          <w:trHeight w:val="2350"/>
        </w:trPr>
        <w:tc>
          <w:tcPr>
            <w:tcW w:w="3206" w:type="dxa"/>
          </w:tcPr>
          <w:p w:rsidR="00476275" w:rsidRPr="00476275" w:rsidRDefault="00476275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lastRenderedPageBreak/>
              <w:t>Аксупова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Айгуль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Мырзабековна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proofErr w:type="spellStart"/>
            <w:r w:rsidRPr="00476275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политехнический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 xml:space="preserve">институт, инженер-технолог молочной промышленности, диплом с отличием, Кандидат технических наук ВАК КР №000991, научное звание старшего научного сотрудника </w:t>
            </w:r>
            <w:proofErr w:type="spellStart"/>
            <w:r w:rsidRPr="0047627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76275">
              <w:rPr>
                <w:rFonts w:ascii="Times New Roman" w:hAnsi="Times New Roman" w:cs="Times New Roman"/>
              </w:rPr>
              <w:t xml:space="preserve"> Республики</w:t>
            </w:r>
          </w:p>
          <w:p w:rsidR="00476275" w:rsidRPr="00476275" w:rsidRDefault="00476275" w:rsidP="00476275">
            <w:pPr>
              <w:rPr>
                <w:rFonts w:ascii="Times New Roman" w:hAnsi="Times New Roman" w:cs="Times New Roman"/>
              </w:rPr>
            </w:pPr>
          </w:p>
          <w:p w:rsidR="00476275" w:rsidRDefault="00476275" w:rsidP="00514364">
            <w:pPr>
              <w:rPr>
                <w:rFonts w:ascii="Times New Roman" w:hAnsi="Times New Roman" w:cs="Times New Roman"/>
              </w:rPr>
            </w:pPr>
            <w:r w:rsidRPr="0047627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76275">
              <w:rPr>
                <w:rFonts w:ascii="Times New Roman" w:hAnsi="Times New Roman" w:cs="Times New Roman"/>
              </w:rPr>
              <w:t>Хорс</w:t>
            </w:r>
            <w:proofErr w:type="spellEnd"/>
            <w:r w:rsidRPr="00476275">
              <w:rPr>
                <w:rFonts w:ascii="Times New Roman" w:hAnsi="Times New Roman" w:cs="Times New Roman"/>
              </w:rPr>
              <w:t>-групп»,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76275">
              <w:rPr>
                <w:rFonts w:ascii="Times New Roman" w:hAnsi="Times New Roman" w:cs="Times New Roman"/>
              </w:rPr>
              <w:t>Диплом о профессиональной переподготовке «Стандартизация и сертификация. Оценка (подтверждение) соответствия продукции на соответствие требованиям технических регламентов»</w:t>
            </w:r>
            <w:r w:rsidR="00514364">
              <w:rPr>
                <w:rFonts w:ascii="Times New Roman" w:hAnsi="Times New Roman" w:cs="Times New Roman"/>
              </w:rPr>
              <w:t>.</w:t>
            </w: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Сертификат КЦА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14364">
              <w:rPr>
                <w:rFonts w:ascii="Times New Roman" w:hAnsi="Times New Roman" w:cs="Times New Roman"/>
              </w:rPr>
              <w:t>«Тренинг по процессам аккредитации ООС и политикам: (КЦА-ПА 1 ООС -КЦА-ПА 6ООС, КЦА-ПА 9 ООС,  КЦА ПЛ 1-КЦА-ПЛ3, КЦА ПЛ 8, КЦА ПЛ 10 и ISO 19011:2018»)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Сертификат «Менеджер/внутренний аудитор систем менеджмента качества ISO 9001:2015»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ООО «Сертификационные Системы», Удостоверение о повышении квалификации «Подтверждение соответствия продукции требованиям  </w:t>
            </w:r>
            <w:r w:rsidRPr="00514364">
              <w:rPr>
                <w:rFonts w:ascii="Times New Roman" w:hAnsi="Times New Roman" w:cs="Times New Roman"/>
                <w:bCs/>
              </w:rPr>
              <w:t>ТР ТС 007/2011</w:t>
            </w:r>
            <w:r w:rsidRPr="00514364">
              <w:rPr>
                <w:rFonts w:ascii="Times New Roman" w:hAnsi="Times New Roman" w:cs="Times New Roman"/>
              </w:rPr>
              <w:t>, ТР ТС 017/2011».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ЦСиМ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при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МЭиК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КР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Кыргызстандарт</w:t>
            </w:r>
            <w:proofErr w:type="spellEnd"/>
            <w:r w:rsidRPr="0051436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4364">
              <w:rPr>
                <w:rFonts w:ascii="Times New Roman" w:hAnsi="Times New Roman" w:cs="Times New Roman"/>
              </w:rPr>
              <w:t xml:space="preserve">Сертификат компетентности эксперта «Подтверждение соответствия продукции на соответствии требованиям ТР ТС 007/2011 «О безопасности продукции, предназначенной для детей и подростков», ТР </w:t>
            </w:r>
            <w:proofErr w:type="spellStart"/>
            <w:r w:rsidRPr="00514364">
              <w:rPr>
                <w:rFonts w:ascii="Times New Roman" w:hAnsi="Times New Roman" w:cs="Times New Roman"/>
              </w:rPr>
              <w:t>ТР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ТС 017/2011 «О безопасности продукции легкой промышленности», ТС 009/2011 «О безопасности парфюмерной продукции».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Российский институт стандартизации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4364">
              <w:rPr>
                <w:rFonts w:ascii="Times New Roman" w:hAnsi="Times New Roman" w:cs="Times New Roman"/>
              </w:rPr>
              <w:t>Сертификат «Актуальные вопросы стандартизации, технического регулирования, оценки соответствия, метрологии, испытаний и сертификации продукции.»</w:t>
            </w:r>
          </w:p>
          <w:p w:rsidR="00514364" w:rsidRPr="00476275" w:rsidRDefault="00514364" w:rsidP="0051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76275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 года</w:t>
            </w:r>
          </w:p>
        </w:tc>
      </w:tr>
      <w:tr w:rsidR="00514364" w:rsidRPr="009B5215" w:rsidTr="00AE3257">
        <w:trPr>
          <w:trHeight w:val="2350"/>
        </w:trPr>
        <w:tc>
          <w:tcPr>
            <w:tcW w:w="3206" w:type="dxa"/>
          </w:tcPr>
          <w:p w:rsidR="00514364" w:rsidRPr="00476275" w:rsidRDefault="00514364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lastRenderedPageBreak/>
              <w:t>Окунова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Гульдана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Нурсеитовна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514364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Государственный Университет им.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Ишеналы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Арабаева</w:t>
            </w:r>
            <w:proofErr w:type="spellEnd"/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Диплом Бакалавр по направлению «Филологическое образование»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Хорс</w:t>
            </w:r>
            <w:proofErr w:type="spellEnd"/>
            <w:r w:rsidRPr="00514364">
              <w:rPr>
                <w:rFonts w:ascii="Times New Roman" w:hAnsi="Times New Roman" w:cs="Times New Roman"/>
              </w:rPr>
              <w:t>-групп»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14364">
              <w:rPr>
                <w:rFonts w:ascii="Times New Roman" w:hAnsi="Times New Roman" w:cs="Times New Roman"/>
              </w:rPr>
              <w:t xml:space="preserve">Диплом о </w:t>
            </w:r>
            <w:r>
              <w:rPr>
                <w:rFonts w:ascii="Times New Roman" w:hAnsi="Times New Roman" w:cs="Times New Roman"/>
              </w:rPr>
              <w:t xml:space="preserve">профессиональной переподготовке </w:t>
            </w:r>
            <w:r w:rsidRPr="00514364">
              <w:rPr>
                <w:rFonts w:ascii="Times New Roman" w:hAnsi="Times New Roman" w:cs="Times New Roman"/>
              </w:rPr>
              <w:t>«Стандартизация и сертификация. Оценка (подтверждение) соответствия продукции на соответствие требованиям технических регламентов»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476275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ОсОО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КГ» Сертификат компетентности эксперта Подтверждение соответствия продукции на соответствии требованиям ТР ТС 007/2011 «О безопасности продукции, предназначенной для детей и подростков», ТР ТС 008/2011 «О безопасности игрушек», ТР ТС 017/2011 «О безопасности продукции легкой промышленности», ТР ТС 019/2011 «О безопасности средств индивидуальной защиты»</w:t>
            </w:r>
          </w:p>
        </w:tc>
        <w:tc>
          <w:tcPr>
            <w:tcW w:w="1920" w:type="dxa"/>
          </w:tcPr>
          <w:p w:rsidR="00514364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</w:tr>
      <w:tr w:rsidR="00514364" w:rsidRPr="009B5215" w:rsidTr="00AE3257">
        <w:trPr>
          <w:trHeight w:val="2350"/>
        </w:trPr>
        <w:tc>
          <w:tcPr>
            <w:tcW w:w="3206" w:type="dxa"/>
          </w:tcPr>
          <w:p w:rsidR="00514364" w:rsidRPr="00514364" w:rsidRDefault="00514364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lastRenderedPageBreak/>
              <w:t>Абдазова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Умида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Касымовна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514364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Фрунзенский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политехнический институт, Диплом инженер-технолог по специальности технология молока и молочных продуктов.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Хорс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-Групп», </w:t>
            </w:r>
            <w:r w:rsidRPr="00514364">
              <w:rPr>
                <w:rFonts w:ascii="Times New Roman" w:hAnsi="Times New Roman" w:cs="Times New Roman"/>
              </w:rPr>
              <w:t xml:space="preserve">Диплом о профессиональной переподготовке </w:t>
            </w:r>
            <w:r>
              <w:rPr>
                <w:rFonts w:ascii="Times New Roman" w:hAnsi="Times New Roman" w:cs="Times New Roman"/>
              </w:rPr>
              <w:t>«Стандартизация и сертификация».</w:t>
            </w: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ОКЦ «Тест-Экспертиза», Удостоверение о повышении квалификации «</w:t>
            </w:r>
            <w:r w:rsidRPr="00514364">
              <w:rPr>
                <w:rFonts w:ascii="Times New Roman" w:hAnsi="Times New Roman" w:cs="Times New Roman"/>
                <w:lang w:val="en-US"/>
              </w:rPr>
              <w:t>ISO</w:t>
            </w:r>
            <w:r w:rsidRPr="00514364">
              <w:rPr>
                <w:rFonts w:ascii="Times New Roman" w:hAnsi="Times New Roman" w:cs="Times New Roman"/>
              </w:rPr>
              <w:t>/</w:t>
            </w:r>
            <w:r w:rsidRPr="00514364">
              <w:rPr>
                <w:rFonts w:ascii="Times New Roman" w:hAnsi="Times New Roman" w:cs="Times New Roman"/>
                <w:lang w:val="en-US"/>
              </w:rPr>
              <w:t>IEC</w:t>
            </w:r>
            <w:r w:rsidRPr="00514364">
              <w:rPr>
                <w:rFonts w:ascii="Times New Roman" w:hAnsi="Times New Roman" w:cs="Times New Roman"/>
              </w:rPr>
              <w:t xml:space="preserve"> 17065:2012 Оценка соответствия. Требования к органам по сертификации продукции, процессов и услуг».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ОсОО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по программе «Законодательство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 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ООО «Сертификационные Системы», Удостоверение о повышении квалификации «Подтверждение соответствия продукции требованиям  </w:t>
            </w:r>
            <w:r w:rsidRPr="00514364">
              <w:rPr>
                <w:rFonts w:ascii="Times New Roman" w:hAnsi="Times New Roman" w:cs="Times New Roman"/>
                <w:bCs/>
              </w:rPr>
              <w:t>ТР ТС 007/2011</w:t>
            </w:r>
            <w:r w:rsidRPr="00514364">
              <w:rPr>
                <w:rFonts w:ascii="Times New Roman" w:hAnsi="Times New Roman" w:cs="Times New Roman"/>
              </w:rPr>
              <w:t>, ТР ТС 017/2011, ТР ТС 008/2011, ТР ТС 019/2011»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ОсОО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КГ» 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требованиям ТР ТС 007/2011 «О безопасности продукции предназначенной для детей и подростков», ТР ТС 017/2011 «О безопасности продукции легкой промышленности».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требованиям  ТР ТС 008/2011 «О безопасности игрушек», ТР ТС 019/2011 «О безопасности средств индивидуальной защиты»</w:t>
            </w:r>
          </w:p>
        </w:tc>
        <w:tc>
          <w:tcPr>
            <w:tcW w:w="1920" w:type="dxa"/>
          </w:tcPr>
          <w:p w:rsidR="00514364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514364" w:rsidRPr="009B5215" w:rsidTr="00AE3257">
        <w:trPr>
          <w:trHeight w:val="2350"/>
        </w:trPr>
        <w:tc>
          <w:tcPr>
            <w:tcW w:w="3206" w:type="dxa"/>
          </w:tcPr>
          <w:p w:rsidR="00514364" w:rsidRPr="00514364" w:rsidRDefault="00514364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lastRenderedPageBreak/>
              <w:t>Молдаканов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Бактыбек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Имашевич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514364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Алма-Атинский филиал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Джамбулского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технологического института легкой и пищевой промышленности, Диплом Инженер-технолог по специальности «Хранение и технология переработки зерна».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Хорс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-Групп», </w:t>
            </w:r>
            <w:r w:rsidRPr="00514364">
              <w:rPr>
                <w:rFonts w:ascii="Times New Roman" w:hAnsi="Times New Roman" w:cs="Times New Roman"/>
              </w:rPr>
              <w:t>Диплом о профессиональной переподготовке «Стандартизация и сертификация»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ООО «Сертификационные Системы», Удостоверение о повышении квалификации «Подтверждение соответствия продукции требованиям  </w:t>
            </w:r>
            <w:r w:rsidRPr="00514364">
              <w:rPr>
                <w:rFonts w:ascii="Times New Roman" w:hAnsi="Times New Roman" w:cs="Times New Roman"/>
                <w:bCs/>
              </w:rPr>
              <w:t>ТР ТС 007/2011</w:t>
            </w:r>
            <w:r w:rsidRPr="00514364">
              <w:rPr>
                <w:rFonts w:ascii="Times New Roman" w:hAnsi="Times New Roman" w:cs="Times New Roman"/>
              </w:rPr>
              <w:t>, ТР ТС 017/2011, ТР ТС 008/2011, ТР ТС 019/2011».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ОсОО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14364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КГ» Сертификат компетентности эксперта Подтверждение соответствия требованиям ТР ТС 007/2011 «О безопасности продукции предназначенной для детей и подростков», 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ТР ТС 017/2011 «О безопасности продукции легкой промышленности», ТР ТС 008/2011 «О безопасности игрушек», ТР ТС 019/2011 «О безопасности средств индивидуальной защиты»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514364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514364" w:rsidRPr="009B5215" w:rsidTr="00AE3257">
        <w:trPr>
          <w:trHeight w:val="2350"/>
        </w:trPr>
        <w:tc>
          <w:tcPr>
            <w:tcW w:w="3206" w:type="dxa"/>
          </w:tcPr>
          <w:p w:rsidR="00514364" w:rsidRPr="00514364" w:rsidRDefault="00514364" w:rsidP="00F923EB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Сапаров </w:t>
            </w:r>
            <w:proofErr w:type="spellStart"/>
            <w:r w:rsidRPr="00514364">
              <w:rPr>
                <w:rFonts w:ascii="Times New Roman" w:hAnsi="Times New Roman" w:cs="Times New Roman"/>
              </w:rPr>
              <w:t>Шавкат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Бахадырович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514364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Бишкекский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архитектурно-строительный техникум, Техник-строитель-технолог по специальности «Строительство и эксплуатация зданий и сооружений».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proofErr w:type="spellStart"/>
            <w:r w:rsidRPr="00514364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государственный университет строительства, транспорта и архитектуры им.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Н.Исанова</w:t>
            </w:r>
            <w:proofErr w:type="spellEnd"/>
            <w:r w:rsidRPr="00514364">
              <w:rPr>
                <w:rFonts w:ascii="Times New Roman" w:hAnsi="Times New Roman" w:cs="Times New Roman"/>
              </w:rPr>
              <w:t>, Диплом  Инженер по специальности Гидротехническое строительство.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514364">
              <w:rPr>
                <w:rFonts w:ascii="Times New Roman" w:hAnsi="Times New Roman" w:cs="Times New Roman"/>
              </w:rPr>
              <w:t xml:space="preserve"> государственный университет строительства, транспорта и архитектуры им. </w:t>
            </w:r>
            <w:proofErr w:type="spellStart"/>
            <w:r w:rsidRPr="00514364">
              <w:rPr>
                <w:rFonts w:ascii="Times New Roman" w:hAnsi="Times New Roman" w:cs="Times New Roman"/>
              </w:rPr>
              <w:t>Н.Исанова</w:t>
            </w:r>
            <w:proofErr w:type="spellEnd"/>
            <w:r w:rsidRPr="00514364">
              <w:rPr>
                <w:rFonts w:ascii="Times New Roman" w:hAnsi="Times New Roman" w:cs="Times New Roman"/>
              </w:rPr>
              <w:t>, Диплом  Инженер по специальности «Теплогазоснабжение и вентиляция»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  <w:r w:rsidRPr="00514364">
              <w:rPr>
                <w:rFonts w:ascii="Times New Roman" w:hAnsi="Times New Roman" w:cs="Times New Roman"/>
              </w:rPr>
              <w:t>ООО «Современный Инновационный Университет», Диплом о профессиональной переподготовке «Стандартизация и сертификация. Оценка (подтверждение) соответствия продукции на соответствие требованиям технических регламентов»</w:t>
            </w:r>
          </w:p>
          <w:p w:rsidR="00514364" w:rsidRPr="00514364" w:rsidRDefault="00514364" w:rsidP="00514364">
            <w:pPr>
              <w:rPr>
                <w:rFonts w:ascii="Times New Roman" w:hAnsi="Times New Roman" w:cs="Times New Roman"/>
              </w:rPr>
            </w:pPr>
          </w:p>
          <w:p w:rsidR="00514364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Хорс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-Групп», </w:t>
            </w:r>
            <w:r w:rsidR="00514364" w:rsidRPr="00514364">
              <w:rPr>
                <w:rFonts w:ascii="Times New Roman" w:hAnsi="Times New Roman" w:cs="Times New Roman"/>
              </w:rPr>
              <w:t>Диплом о профессиональной пер</w:t>
            </w:r>
            <w:r>
              <w:rPr>
                <w:rFonts w:ascii="Times New Roman" w:hAnsi="Times New Roman" w:cs="Times New Roman"/>
              </w:rPr>
              <w:t xml:space="preserve">еподготовке </w:t>
            </w:r>
            <w:r w:rsidR="00514364" w:rsidRPr="00514364">
              <w:rPr>
                <w:rFonts w:ascii="Times New Roman" w:hAnsi="Times New Roman" w:cs="Times New Roman"/>
              </w:rPr>
              <w:t>Стандартизация и сертификация. Оценка (подтверждение) соответствия продукции на соответствие требованиям технических регламентов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93340">
              <w:rPr>
                <w:rFonts w:ascii="Times New Roman" w:hAnsi="Times New Roman" w:cs="Times New Roman"/>
              </w:rPr>
              <w:t>Хорс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-Групп», 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Удостоверение о повышении квалификации «Современные требования к органам по сертификации  (ГОСТ ISO/IEC 17065-2013). Внутренний аудит системы менеджмента качества по ГОСТ Р ИСО 19011-2012 (ИСО 19011:2011)».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Удостоверение о повышении квалификации «Подтверждение соответствия продукции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 xml:space="preserve">Удостоверение о повышении квалификации «Подтверждение соответствия продукции требованиям  </w:t>
            </w:r>
            <w:r w:rsidRPr="00493340">
              <w:rPr>
                <w:rFonts w:ascii="Times New Roman" w:hAnsi="Times New Roman" w:cs="Times New Roman"/>
                <w:bCs/>
              </w:rPr>
              <w:t>ТР ТС</w:t>
            </w:r>
            <w:r w:rsidRPr="004933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93340">
              <w:rPr>
                <w:rFonts w:ascii="Times New Roman" w:hAnsi="Times New Roman" w:cs="Times New Roman"/>
                <w:bCs/>
              </w:rPr>
              <w:t>018/2</w:t>
            </w:r>
            <w:r w:rsidRPr="00493340">
              <w:rPr>
                <w:rFonts w:ascii="Times New Roman" w:hAnsi="Times New Roman" w:cs="Times New Roman"/>
              </w:rPr>
              <w:t>011 "О безопасности колесных транспортных средств".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ОО «Сертификационные системы», У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proofErr w:type="spellStart"/>
            <w:r w:rsidRPr="00493340">
              <w:rPr>
                <w:rFonts w:ascii="Times New Roman" w:hAnsi="Times New Roman" w:cs="Times New Roman"/>
              </w:rPr>
              <w:t>достоверение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о повышении квалификации «Подтверждение соответствия продукции на соответствие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93340">
              <w:rPr>
                <w:rFonts w:ascii="Times New Roman" w:hAnsi="Times New Roman" w:cs="Times New Roman"/>
              </w:rPr>
              <w:t>достоверение о повышении квалификации «Подтверждение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ОсОО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Стандарттест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КГ»,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018/2011 «О безопасности колесных транспортных средств»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Pr="00514364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Pr="00493340">
              <w:rPr>
                <w:rFonts w:ascii="Times New Roman" w:hAnsi="Times New Roman" w:cs="Times New Roman"/>
              </w:rPr>
              <w:t>ОсОО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93340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«Законодательство </w:t>
            </w:r>
            <w:proofErr w:type="spellStart"/>
            <w:r w:rsidRPr="00493340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</w:tc>
        <w:tc>
          <w:tcPr>
            <w:tcW w:w="1920" w:type="dxa"/>
          </w:tcPr>
          <w:p w:rsidR="00514364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</w:tr>
      <w:tr w:rsidR="00493340" w:rsidRPr="009B5215" w:rsidTr="00AE3257">
        <w:trPr>
          <w:trHeight w:val="2350"/>
        </w:trPr>
        <w:tc>
          <w:tcPr>
            <w:tcW w:w="3206" w:type="dxa"/>
          </w:tcPr>
          <w:p w:rsidR="00493340" w:rsidRPr="00514364" w:rsidRDefault="00493340" w:rsidP="00F923EB">
            <w:pPr>
              <w:rPr>
                <w:rFonts w:ascii="Times New Roman" w:hAnsi="Times New Roman" w:cs="Times New Roman"/>
              </w:rPr>
            </w:pPr>
            <w:proofErr w:type="spellStart"/>
            <w:r w:rsidRPr="00493340">
              <w:rPr>
                <w:rFonts w:ascii="Times New Roman" w:hAnsi="Times New Roman" w:cs="Times New Roman"/>
              </w:rPr>
              <w:lastRenderedPageBreak/>
              <w:t>Окошев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340">
              <w:rPr>
                <w:rFonts w:ascii="Times New Roman" w:hAnsi="Times New Roman" w:cs="Times New Roman"/>
              </w:rPr>
              <w:t>Чынгыз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3340">
              <w:rPr>
                <w:rFonts w:ascii="Times New Roman" w:hAnsi="Times New Roman" w:cs="Times New Roman"/>
              </w:rPr>
              <w:t>Жороевич</w:t>
            </w:r>
            <w:proofErr w:type="spellEnd"/>
          </w:p>
        </w:tc>
        <w:tc>
          <w:tcPr>
            <w:tcW w:w="2856" w:type="dxa"/>
          </w:tcPr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93340" w:rsidRPr="009B5215" w:rsidRDefault="00493340" w:rsidP="00493340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proofErr w:type="spellStart"/>
            <w:r w:rsidRPr="00493340">
              <w:rPr>
                <w:rFonts w:ascii="Times New Roman" w:hAnsi="Times New Roman" w:cs="Times New Roman"/>
              </w:rPr>
              <w:t>Кыргызский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государственный технический университет им. И. </w:t>
            </w:r>
            <w:proofErr w:type="spellStart"/>
            <w:r w:rsidRPr="00493340">
              <w:rPr>
                <w:rFonts w:ascii="Times New Roman" w:hAnsi="Times New Roman" w:cs="Times New Roman"/>
              </w:rPr>
              <w:t>Раззакова</w:t>
            </w:r>
            <w:proofErr w:type="spellEnd"/>
            <w:r w:rsidRPr="00493340">
              <w:rPr>
                <w:rFonts w:ascii="Times New Roman" w:hAnsi="Times New Roman" w:cs="Times New Roman"/>
              </w:rPr>
              <w:t>, Диплом Бакалавр техники и технологии по направлению «Технология, оборудования и автоматизации машиностроительных производств».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Хорс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-Групп», </w:t>
            </w:r>
            <w:r w:rsidRPr="00493340">
              <w:rPr>
                <w:rFonts w:ascii="Times New Roman" w:hAnsi="Times New Roman" w:cs="Times New Roman"/>
              </w:rPr>
              <w:t>Диплом о проф. переподготовке  по программе «</w:t>
            </w:r>
            <w:r>
              <w:rPr>
                <w:rFonts w:ascii="Times New Roman" w:hAnsi="Times New Roman" w:cs="Times New Roman"/>
              </w:rPr>
              <w:t>Стандартизация и сертификация».</w:t>
            </w: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93340">
              <w:rPr>
                <w:rFonts w:ascii="Times New Roman" w:hAnsi="Times New Roman" w:cs="Times New Roman"/>
              </w:rPr>
              <w:t>Хорс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-Групп», 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Удостоверение о повышении квалификации «Современные требования к органам по сертификации  (ГОСТ ISO/IEC 17065-2013). Внутренний аудит системы менеджмента качества по ГОСТ Р И</w:t>
            </w:r>
            <w:r>
              <w:rPr>
                <w:rFonts w:ascii="Times New Roman" w:hAnsi="Times New Roman" w:cs="Times New Roman"/>
              </w:rPr>
              <w:t>СО 19011-2012 (ИСО 19011:2011)».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 xml:space="preserve">Удостоверение о повышении квалификации «Подтверждение соответствия продукции требованиям 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</w:t>
            </w:r>
            <w:r w:rsidRPr="00493340">
              <w:rPr>
                <w:rFonts w:ascii="Times New Roman" w:hAnsi="Times New Roman" w:cs="Times New Roman"/>
              </w:rPr>
              <w:lastRenderedPageBreak/>
              <w:t>037/2016 «Об ограничении применения опасных веществ в изделиях электротехники и радиоэлектроники».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 xml:space="preserve">Удостоверение о повышении квалификации  «Подтверждение соответствия продукции требованиям  </w:t>
            </w:r>
            <w:r w:rsidRPr="00493340">
              <w:rPr>
                <w:rFonts w:ascii="Times New Roman" w:hAnsi="Times New Roman" w:cs="Times New Roman"/>
                <w:bCs/>
              </w:rPr>
              <w:t>ТР ТС 018/2</w:t>
            </w:r>
            <w:r w:rsidRPr="00493340">
              <w:rPr>
                <w:rFonts w:ascii="Times New Roman" w:hAnsi="Times New Roman" w:cs="Times New Roman"/>
              </w:rPr>
              <w:t>011  "О безопасности колесных транспортных средств", ТР ТС 031/2012 «О безопасности сельскохозяйственных тракторов и прицепов к ним».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 xml:space="preserve">Удостоверение о повышении квалификации  «Подтверждение соответствия продукции требованиям  </w:t>
            </w:r>
            <w:r w:rsidRPr="00493340">
              <w:rPr>
                <w:rFonts w:ascii="Times New Roman" w:hAnsi="Times New Roman" w:cs="Times New Roman"/>
                <w:bCs/>
              </w:rPr>
              <w:t>ТР ТС 016/2</w:t>
            </w:r>
            <w:r w:rsidRPr="00493340">
              <w:rPr>
                <w:rFonts w:ascii="Times New Roman" w:hAnsi="Times New Roman" w:cs="Times New Roman"/>
              </w:rPr>
              <w:t>011  "О безопасности аппаратов, работающих на газообразном топливе", ТР ТС 032/2013 "О безопасности оборудования, работающего под избыточным давлением" .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ОО «Сертификационные системы», 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93340">
              <w:rPr>
                <w:rFonts w:ascii="Times New Roman" w:hAnsi="Times New Roman" w:cs="Times New Roman"/>
              </w:rPr>
              <w:t>достоверение о повышении квалификации «Подтверждение соответствия продукции требованиям  ТР ТС 016/2011  "О безопасности аппаратов, работающих на газообразном топливе", ТР ТС 032/2013 "О безопасности оборудования, работающего под избыточным давлением"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93340">
              <w:rPr>
                <w:rFonts w:ascii="Times New Roman" w:hAnsi="Times New Roman" w:cs="Times New Roman"/>
              </w:rPr>
              <w:t>достоверение о повышении квалификации «Подтверждение соответствия продукции на соответствие требованиям ТР ТС 004/2011 «О безопасности низковольтного оборудования», ТР ТС 010/2011 «О 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93340">
              <w:rPr>
                <w:rFonts w:ascii="Times New Roman" w:hAnsi="Times New Roman" w:cs="Times New Roman"/>
              </w:rPr>
              <w:t>достоверение о повышении квалификации «Подтверждение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Default="00493340" w:rsidP="0049334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ОсОО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Стандарттест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КГ»,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 xml:space="preserve">Сертификат компетентности эксперта Подтверждение соответствия продукции на соответствие требованиям ТР ТС 004/2011 «О безопасности низковольтного оборудования», ТР ТС 010/2011 «О </w:t>
            </w:r>
            <w:r w:rsidRPr="00493340">
              <w:rPr>
                <w:rFonts w:ascii="Times New Roman" w:hAnsi="Times New Roman" w:cs="Times New Roman"/>
              </w:rPr>
              <w:lastRenderedPageBreak/>
              <w:t>безопасности машин и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электроники»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018/2011 «О безопасности колесных транспортных средств», ТР ТС 031/2012 «О безопасности сельскохозяйственных и лесохозяйственных тракторов и прицепов к ним»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  <w:r w:rsidRPr="00493340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016/2011 «О безопасности аппаратов, работающих на газообразном топливе», ТР ТС 032/2013 «Оборудование, работающее под избыточным давлением»</w:t>
            </w:r>
          </w:p>
          <w:p w:rsidR="00493340" w:rsidRPr="00493340" w:rsidRDefault="00493340" w:rsidP="00493340">
            <w:pPr>
              <w:rPr>
                <w:rFonts w:ascii="Times New Roman" w:hAnsi="Times New Roman" w:cs="Times New Roman"/>
              </w:rPr>
            </w:pPr>
          </w:p>
          <w:p w:rsidR="00493340" w:rsidRPr="00514364" w:rsidRDefault="00493340" w:rsidP="00493340">
            <w:pPr>
              <w:rPr>
                <w:rFonts w:ascii="Times New Roman" w:hAnsi="Times New Roman" w:cs="Times New Roman"/>
              </w:rPr>
            </w:pPr>
            <w:proofErr w:type="spellStart"/>
            <w:r w:rsidRPr="00493340">
              <w:rPr>
                <w:rFonts w:ascii="Times New Roman" w:hAnsi="Times New Roman" w:cs="Times New Roman"/>
              </w:rPr>
              <w:t>ОсОО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93340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«Законодательство </w:t>
            </w:r>
            <w:proofErr w:type="spellStart"/>
            <w:r w:rsidRPr="00493340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Pr="00493340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</w:tc>
        <w:tc>
          <w:tcPr>
            <w:tcW w:w="1920" w:type="dxa"/>
          </w:tcPr>
          <w:p w:rsidR="00493340" w:rsidRDefault="00493340" w:rsidP="00F923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 года</w:t>
            </w:r>
          </w:p>
        </w:tc>
      </w:tr>
      <w:tr w:rsidR="00476275" w:rsidRPr="009B5215" w:rsidTr="00493340">
        <w:trPr>
          <w:trHeight w:val="4719"/>
        </w:trPr>
        <w:tc>
          <w:tcPr>
            <w:tcW w:w="320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Адылканов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Атай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Нурланович</w:t>
            </w:r>
            <w:proofErr w:type="spellEnd"/>
          </w:p>
        </w:tc>
        <w:tc>
          <w:tcPr>
            <w:tcW w:w="285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Институт международных обр</w:t>
            </w:r>
            <w:bookmarkStart w:id="0" w:name="_GoBack"/>
            <w:bookmarkEnd w:id="0"/>
            <w:r w:rsidRPr="009B5215">
              <w:rPr>
                <w:rFonts w:ascii="Times New Roman" w:hAnsi="Times New Roman" w:cs="Times New Roman"/>
              </w:rPr>
              <w:t xml:space="preserve">азовательных программ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Кыргызского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Национального Университета им.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Жусупа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Баласагына</w:t>
            </w:r>
            <w:proofErr w:type="spellEnd"/>
            <w:r w:rsidRPr="009B5215">
              <w:rPr>
                <w:rFonts w:ascii="Times New Roman" w:hAnsi="Times New Roman" w:cs="Times New Roman"/>
              </w:rPr>
              <w:t>, Диплом 2015 г. Бакалавр управления бизнесом по направлению «Управление бизнесом».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-Групп», Диплом о проф. переподготовке 2018 г. по программе «Стандартизация и сертификация» 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93340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-Групп», 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Удостоверение о повышении квалификации «Современные требования к органам по сертификации  (ГОСТ ISO/IEC 17065-2013). Внутренний аудит системы менеджмента качества по ГОСТ Р ИСО 19011-2012 (ИСО 19011:2011)».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</w:t>
            </w:r>
            <w:r w:rsidR="00493340">
              <w:rPr>
                <w:rFonts w:ascii="Times New Roman" w:hAnsi="Times New Roman" w:cs="Times New Roman"/>
              </w:rPr>
              <w:t xml:space="preserve">рение о повышении квалификации </w:t>
            </w:r>
            <w:r w:rsidRPr="009B5215">
              <w:rPr>
                <w:rFonts w:ascii="Times New Roman" w:hAnsi="Times New Roman" w:cs="Times New Roman"/>
              </w:rPr>
              <w:t xml:space="preserve"> «Подтверждение соответствия продукции требованиям  ТР ТС 007/2011 "О безопасности продукции, предназначенной для детей и подростков", ТР ТС 008/2011 « О безопасности игрушек» , ТР ТС 017//2011 "О безопасности продукции легкой промышленности" ,ТР ТС 019/2011"О безопасности средств индивидуальной защиты".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93340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КГ»</w:t>
            </w:r>
            <w:r w:rsidR="00493340">
              <w:rPr>
                <w:rFonts w:ascii="Times New Roman" w:hAnsi="Times New Roman" w:cs="Times New Roman"/>
              </w:rPr>
              <w:t>,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эксперта «Подтверждение соответствия продукции на соответствии требованиям ТР ТС 007/2011 «О безопасности продукции, предназначенной для детей и подростков», ТР ТС 008/2011 «О безопасности игрушек», ТР ТС 017/2011 «О безопасности продукции легкой промышленности», ТР ТС 019/2011 «О безопасности средств индивидуальной защиты»».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Сертификат компетентности эксперта Подтверждение соответствия продукции на соответствие требованиям ТР ТС 025/2012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93340" w:rsidP="004933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КГ» Сертификат о краткосрочном повышении квалификации по программе «Законодательство 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</w:t>
            </w:r>
          </w:p>
        </w:tc>
        <w:tc>
          <w:tcPr>
            <w:tcW w:w="1920" w:type="dxa"/>
          </w:tcPr>
          <w:p w:rsidR="00476275" w:rsidRPr="009B5215" w:rsidRDefault="00493340" w:rsidP="009B5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  <w:tr w:rsidR="00476275" w:rsidRPr="009B5215" w:rsidTr="00AE3257">
        <w:trPr>
          <w:trHeight w:val="1600"/>
        </w:trPr>
        <w:tc>
          <w:tcPr>
            <w:tcW w:w="320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lastRenderedPageBreak/>
              <w:t>Думанаев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Адылбек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215">
              <w:rPr>
                <w:rFonts w:ascii="Times New Roman" w:hAnsi="Times New Roman" w:cs="Times New Roman"/>
              </w:rPr>
              <w:t>Таалайбекович</w:t>
            </w:r>
            <w:proofErr w:type="spellEnd"/>
          </w:p>
        </w:tc>
        <w:tc>
          <w:tcPr>
            <w:tcW w:w="2856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  <w:b/>
              </w:rPr>
              <w:t>Эксперт.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  <w:b/>
              </w:rPr>
            </w:pPr>
            <w:r w:rsidRPr="009B5215">
              <w:rPr>
                <w:rFonts w:ascii="Times New Roman" w:hAnsi="Times New Roman" w:cs="Times New Roman"/>
              </w:rPr>
              <w:t>Подтверждение соответствия продукции по ТР ТС (ЕАЭС).</w:t>
            </w:r>
          </w:p>
        </w:tc>
        <w:tc>
          <w:tcPr>
            <w:tcW w:w="6804" w:type="dxa"/>
          </w:tcPr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 xml:space="preserve">Американский университет в Центральной Азии, </w:t>
            </w:r>
            <w:r w:rsidR="00493340">
              <w:rPr>
                <w:rFonts w:ascii="Times New Roman" w:hAnsi="Times New Roman" w:cs="Times New Roman"/>
              </w:rPr>
              <w:t>Диплом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Бакалавр по направлению «Юриспруденция».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>-Групп», Диплом о проф. переподготовке  по программе «</w:t>
            </w:r>
            <w:r w:rsidR="00493340">
              <w:rPr>
                <w:rFonts w:ascii="Times New Roman" w:hAnsi="Times New Roman" w:cs="Times New Roman"/>
              </w:rPr>
              <w:t>Стандартизация и сертификация»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93340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9B5215">
              <w:rPr>
                <w:rFonts w:ascii="Times New Roman" w:hAnsi="Times New Roman" w:cs="Times New Roman"/>
              </w:rPr>
              <w:t>Хорс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-Групп», 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Удостоверение о повышении квалификации «Современные требования к органам по сертификации  (ГОСТ ISO/IEC 17065-2013). Внутренний аудит системы менеджмента качества по ГОСТ Р ИСО 19011-2012 (ИСО 19011:2011)».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  <w:r w:rsidRPr="009B5215">
              <w:rPr>
                <w:rFonts w:ascii="Times New Roman" w:hAnsi="Times New Roman" w:cs="Times New Roman"/>
              </w:rPr>
              <w:t>Удостове</w:t>
            </w:r>
            <w:r w:rsidR="00493340">
              <w:rPr>
                <w:rFonts w:ascii="Times New Roman" w:hAnsi="Times New Roman" w:cs="Times New Roman"/>
              </w:rPr>
              <w:t xml:space="preserve">рение о повышении квалификации </w:t>
            </w:r>
            <w:r w:rsidRPr="009B5215">
              <w:rPr>
                <w:rFonts w:ascii="Times New Roman" w:hAnsi="Times New Roman" w:cs="Times New Roman"/>
              </w:rPr>
              <w:t xml:space="preserve"> «Подтверждение соответствия продукции требованиям  ТР ТС 007/2011 "О безопасности продукции, предназначенной для детей и подростков", ТР ТС 008/2011 « О безопасности игрушек» , ТР ТС 017//2011 "О безопасности продукции легкой промышленности", ТР ТС 019/2011"О безопасности средств индивидуальной защиты".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93340" w:rsidP="009B5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УЦ 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КГ», Сертификат о краткосрочном повышении квалификации «Законодательство </w:t>
            </w:r>
            <w:proofErr w:type="spellStart"/>
            <w:r w:rsidR="00476275" w:rsidRPr="009B5215">
              <w:rPr>
                <w:rFonts w:ascii="Times New Roman" w:hAnsi="Times New Roman" w:cs="Times New Roman"/>
              </w:rPr>
              <w:t>Кыргызской</w:t>
            </w:r>
            <w:proofErr w:type="spellEnd"/>
            <w:r w:rsidR="00476275" w:rsidRPr="009B5215">
              <w:rPr>
                <w:rFonts w:ascii="Times New Roman" w:hAnsi="Times New Roman" w:cs="Times New Roman"/>
              </w:rPr>
              <w:t xml:space="preserve"> Республики в сфере технического регулирования и метрологии, оценки соответствия и аккредитации».</w:t>
            </w:r>
          </w:p>
          <w:p w:rsidR="00476275" w:rsidRPr="009B5215" w:rsidRDefault="00476275" w:rsidP="009B5215">
            <w:pPr>
              <w:rPr>
                <w:rFonts w:ascii="Times New Roman" w:hAnsi="Times New Roman" w:cs="Times New Roman"/>
              </w:rPr>
            </w:pPr>
          </w:p>
          <w:p w:rsidR="00476275" w:rsidRPr="009B5215" w:rsidRDefault="00476275" w:rsidP="00493340">
            <w:pPr>
              <w:rPr>
                <w:rFonts w:ascii="Times New Roman" w:hAnsi="Times New Roman" w:cs="Times New Roman"/>
              </w:rPr>
            </w:pPr>
            <w:proofErr w:type="spellStart"/>
            <w:r w:rsidRPr="009B5215">
              <w:rPr>
                <w:rFonts w:ascii="Times New Roman" w:hAnsi="Times New Roman" w:cs="Times New Roman"/>
              </w:rPr>
              <w:t>ОсОО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</w:t>
            </w:r>
            <w:r w:rsidR="00493340">
              <w:rPr>
                <w:rFonts w:ascii="Times New Roman" w:hAnsi="Times New Roman" w:cs="Times New Roman"/>
              </w:rPr>
              <w:t>«</w:t>
            </w:r>
            <w:proofErr w:type="spellStart"/>
            <w:r w:rsidR="00493340">
              <w:rPr>
                <w:rFonts w:ascii="Times New Roman" w:hAnsi="Times New Roman" w:cs="Times New Roman"/>
              </w:rPr>
              <w:t>Стандарттест</w:t>
            </w:r>
            <w:proofErr w:type="spellEnd"/>
            <w:r w:rsidR="004933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93340">
              <w:rPr>
                <w:rFonts w:ascii="Times New Roman" w:hAnsi="Times New Roman" w:cs="Times New Roman"/>
              </w:rPr>
              <w:t>КГ»,</w:t>
            </w:r>
            <w:r w:rsidRPr="009B5215">
              <w:rPr>
                <w:rFonts w:ascii="Times New Roman" w:hAnsi="Times New Roman" w:cs="Times New Roman"/>
              </w:rPr>
              <w:t>Сертификат</w:t>
            </w:r>
            <w:proofErr w:type="spellEnd"/>
            <w:r w:rsidRPr="009B5215">
              <w:rPr>
                <w:rFonts w:ascii="Times New Roman" w:hAnsi="Times New Roman" w:cs="Times New Roman"/>
              </w:rPr>
              <w:t xml:space="preserve"> компетентности эксперта Подтверждение соответствия продукции на соответствие требованиям ТР ТС 007/2011 «О безопасности продукции, предназначенной для детей и подростков», ТР ТС 008/2011 «О безопасности игрушек», ТР ТС 017/2011 «О безопасности продукции легкой промышленности», ТР ТС 019/2011 «О безопасности средств индивидуальной защиты»</w:t>
            </w:r>
          </w:p>
        </w:tc>
        <w:tc>
          <w:tcPr>
            <w:tcW w:w="1920" w:type="dxa"/>
          </w:tcPr>
          <w:p w:rsidR="00476275" w:rsidRPr="009B5215" w:rsidRDefault="00493340" w:rsidP="009B52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</w:tr>
    </w:tbl>
    <w:p w:rsidR="0051707A" w:rsidRDefault="0051707A"/>
    <w:sectPr w:rsidR="0051707A" w:rsidSect="00AE3257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364" w:rsidRDefault="00514364" w:rsidP="00070834">
      <w:pPr>
        <w:spacing w:after="0" w:line="240" w:lineRule="auto"/>
      </w:pPr>
      <w:r>
        <w:separator/>
      </w:r>
    </w:p>
  </w:endnote>
  <w:endnote w:type="continuationSeparator" w:id="0">
    <w:p w:rsidR="00514364" w:rsidRDefault="00514364" w:rsidP="00070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364" w:rsidRDefault="00514364" w:rsidP="00070834">
      <w:pPr>
        <w:spacing w:after="0" w:line="240" w:lineRule="auto"/>
      </w:pPr>
      <w:r>
        <w:separator/>
      </w:r>
    </w:p>
  </w:footnote>
  <w:footnote w:type="continuationSeparator" w:id="0">
    <w:p w:rsidR="00514364" w:rsidRDefault="00514364" w:rsidP="00070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64" w:rsidRPr="00874B2D" w:rsidRDefault="00514364" w:rsidP="00874B2D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ru-RU"/>
      </w:rPr>
    </w:pPr>
    <w:r w:rsidRPr="00874B2D">
      <w:rPr>
        <w:rFonts w:ascii="Times New Roman" w:eastAsia="Times New Roman" w:hAnsi="Times New Roman" w:cs="Times New Roman"/>
        <w:b/>
        <w:sz w:val="24"/>
        <w:szCs w:val="24"/>
        <w:lang w:eastAsia="ru-RU"/>
      </w:rPr>
      <w:t>ОБЩЕСТВО С ОГРАНИЧЕННОЙ ОТВЕТСТВЕННОСТЬЮ</w:t>
    </w:r>
  </w:p>
  <w:p w:rsidR="00514364" w:rsidRPr="00874B2D" w:rsidRDefault="00514364" w:rsidP="00874B2D">
    <w:pPr>
      <w:widowControl w:val="0"/>
      <w:pBdr>
        <w:bottom w:val="single" w:sz="12" w:space="1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ru-RU"/>
      </w:rPr>
    </w:pPr>
    <w:r w:rsidRPr="00874B2D">
      <w:rPr>
        <w:rFonts w:ascii="Times New Roman" w:eastAsia="Times New Roman" w:hAnsi="Times New Roman" w:cs="Times New Roman"/>
        <w:b/>
        <w:sz w:val="24"/>
        <w:szCs w:val="24"/>
        <w:lang w:eastAsia="ru-RU"/>
      </w:rPr>
      <w:t>«СЭТЭР»</w:t>
    </w:r>
  </w:p>
  <w:p w:rsidR="00514364" w:rsidRPr="00874B2D" w:rsidRDefault="00514364" w:rsidP="00874B2D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ru-RU"/>
      </w:rPr>
    </w:pPr>
    <w:proofErr w:type="spellStart"/>
    <w:r w:rsidRPr="00874B2D">
      <w:rPr>
        <w:rFonts w:ascii="Times New Roman" w:eastAsia="Times New Roman" w:hAnsi="Times New Roman" w:cs="Times New Roman"/>
        <w:iCs/>
        <w:sz w:val="16"/>
        <w:szCs w:val="16"/>
        <w:lang w:eastAsia="ru-RU"/>
      </w:rPr>
      <w:t>Кыргызская</w:t>
    </w:r>
    <w:proofErr w:type="spellEnd"/>
    <w:r w:rsidRPr="00874B2D">
      <w:rPr>
        <w:rFonts w:ascii="Times New Roman" w:eastAsia="Times New Roman" w:hAnsi="Times New Roman" w:cs="Times New Roman"/>
        <w:iCs/>
        <w:sz w:val="16"/>
        <w:szCs w:val="16"/>
        <w:lang w:eastAsia="ru-RU"/>
      </w:rPr>
      <w:t xml:space="preserve"> Республика, г. Бишкек, ул. </w:t>
    </w:r>
    <w:proofErr w:type="spellStart"/>
    <w:r w:rsidRPr="00874B2D">
      <w:rPr>
        <w:rFonts w:ascii="Times New Roman" w:eastAsia="Times New Roman" w:hAnsi="Times New Roman" w:cs="Times New Roman"/>
        <w:iCs/>
        <w:sz w:val="16"/>
        <w:szCs w:val="16"/>
        <w:lang w:eastAsia="ru-RU"/>
      </w:rPr>
      <w:t>Чокана</w:t>
    </w:r>
    <w:proofErr w:type="spellEnd"/>
    <w:r w:rsidRPr="00874B2D">
      <w:rPr>
        <w:rFonts w:ascii="Times New Roman" w:eastAsia="Times New Roman" w:hAnsi="Times New Roman" w:cs="Times New Roman"/>
        <w:iCs/>
        <w:sz w:val="16"/>
        <w:szCs w:val="16"/>
        <w:lang w:eastAsia="ru-RU"/>
      </w:rPr>
      <w:t xml:space="preserve"> Валиханова, № 2/14а. ИНН 01810202210373 </w:t>
    </w:r>
  </w:p>
  <w:p w:rsidR="00514364" w:rsidRPr="00874B2D" w:rsidRDefault="00514364" w:rsidP="00874B2D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874B2D">
      <w:rPr>
        <w:rFonts w:ascii="Times New Roman" w:eastAsia="Times New Roman" w:hAnsi="Times New Roman" w:cs="Times New Roman"/>
        <w:sz w:val="16"/>
        <w:szCs w:val="16"/>
        <w:lang w:eastAsia="ru-RU"/>
      </w:rPr>
      <w:t>Телефон: 8 (996) 558-801-347. e-</w:t>
    </w:r>
    <w:proofErr w:type="spellStart"/>
    <w:r w:rsidRPr="00874B2D">
      <w:rPr>
        <w:rFonts w:ascii="Times New Roman" w:eastAsia="Times New Roman" w:hAnsi="Times New Roman" w:cs="Times New Roman"/>
        <w:sz w:val="16"/>
        <w:szCs w:val="16"/>
        <w:lang w:eastAsia="ru-RU"/>
      </w:rPr>
      <w:t>mail</w:t>
    </w:r>
    <w:proofErr w:type="spellEnd"/>
    <w:r w:rsidRPr="00874B2D">
      <w:rPr>
        <w:rFonts w:ascii="Times New Roman" w:eastAsia="Times New Roman" w:hAnsi="Times New Roman" w:cs="Times New Roman"/>
        <w:sz w:val="16"/>
        <w:szCs w:val="16"/>
        <w:lang w:eastAsia="ru-RU"/>
      </w:rPr>
      <w:t>: Seter-sert@yandex.com</w:t>
    </w:r>
  </w:p>
  <w:p w:rsidR="00514364" w:rsidRDefault="005143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C9"/>
    <w:rsid w:val="00070834"/>
    <w:rsid w:val="000E0F3E"/>
    <w:rsid w:val="001608D0"/>
    <w:rsid w:val="001D1640"/>
    <w:rsid w:val="00264C3C"/>
    <w:rsid w:val="0028301B"/>
    <w:rsid w:val="003231EE"/>
    <w:rsid w:val="003700FA"/>
    <w:rsid w:val="00445DB7"/>
    <w:rsid w:val="00476275"/>
    <w:rsid w:val="00493340"/>
    <w:rsid w:val="00514364"/>
    <w:rsid w:val="0051707A"/>
    <w:rsid w:val="00593AEB"/>
    <w:rsid w:val="005E34ED"/>
    <w:rsid w:val="006D059C"/>
    <w:rsid w:val="007174C9"/>
    <w:rsid w:val="00874B2D"/>
    <w:rsid w:val="009B5215"/>
    <w:rsid w:val="00AE3257"/>
    <w:rsid w:val="00B013E7"/>
    <w:rsid w:val="00BD6FC1"/>
    <w:rsid w:val="00C21283"/>
    <w:rsid w:val="00C448BD"/>
    <w:rsid w:val="00C57410"/>
    <w:rsid w:val="00D47149"/>
    <w:rsid w:val="00E710C0"/>
    <w:rsid w:val="00EA1C28"/>
    <w:rsid w:val="00F005B0"/>
    <w:rsid w:val="00F9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834"/>
  </w:style>
  <w:style w:type="paragraph" w:styleId="a5">
    <w:name w:val="footer"/>
    <w:basedOn w:val="a"/>
    <w:link w:val="a6"/>
    <w:uiPriority w:val="99"/>
    <w:unhideWhenUsed/>
    <w:rsid w:val="0007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834"/>
  </w:style>
  <w:style w:type="table" w:styleId="a7">
    <w:name w:val="Table Grid"/>
    <w:basedOn w:val="a1"/>
    <w:uiPriority w:val="59"/>
    <w:rsid w:val="0007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0834"/>
  </w:style>
  <w:style w:type="paragraph" w:styleId="a5">
    <w:name w:val="footer"/>
    <w:basedOn w:val="a"/>
    <w:link w:val="a6"/>
    <w:uiPriority w:val="99"/>
    <w:unhideWhenUsed/>
    <w:rsid w:val="00070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0834"/>
  </w:style>
  <w:style w:type="table" w:styleId="a7">
    <w:name w:val="Table Grid"/>
    <w:basedOn w:val="a1"/>
    <w:uiPriority w:val="59"/>
    <w:rsid w:val="00070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E0EB4916</Template>
  <TotalTime>74</TotalTime>
  <Pages>23</Pages>
  <Words>5574</Words>
  <Characters>31773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5250</dc:creator>
  <cp:keywords/>
  <dc:description/>
  <cp:lastModifiedBy>5250</cp:lastModifiedBy>
  <cp:revision>22</cp:revision>
  <dcterms:created xsi:type="dcterms:W3CDTF">2025-02-03T18:57:00Z</dcterms:created>
  <dcterms:modified xsi:type="dcterms:W3CDTF">2026-07-01T08:46:00Z</dcterms:modified>
</cp:coreProperties>
</file>